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43705" w14:textId="77777777" w:rsidR="00AF31F0" w:rsidRPr="008F69EE" w:rsidRDefault="00AF31F0" w:rsidP="00AF31F0">
      <w:pPr>
        <w:snapToGrid w:val="0"/>
        <w:spacing w:line="240" w:lineRule="auto"/>
        <w:rPr>
          <w:color w:val="222222"/>
          <w:shd w:val="clear" w:color="auto" w:fill="FFFFFF"/>
          <w:lang w:eastAsia="zh-CN"/>
        </w:rPr>
      </w:pPr>
      <w:r w:rsidRPr="008F69EE">
        <w:rPr>
          <w:color w:val="222222"/>
          <w:shd w:val="clear" w:color="auto" w:fill="FFFFFF"/>
        </w:rPr>
        <w:t xml:space="preserve">14 </w:t>
      </w:r>
      <w:r w:rsidRPr="008F69EE">
        <w:rPr>
          <w:color w:val="222222"/>
          <w:shd w:val="clear" w:color="auto" w:fill="FFFFFF"/>
          <w:lang w:eastAsia="zh-CN"/>
        </w:rPr>
        <w:t>April</w:t>
      </w:r>
      <w:r w:rsidRPr="008F69EE">
        <w:rPr>
          <w:color w:val="222222"/>
          <w:shd w:val="clear" w:color="auto" w:fill="FFFFFF"/>
        </w:rPr>
        <w:t xml:space="preserve"> 2019</w:t>
      </w:r>
    </w:p>
    <w:p w14:paraId="696F80B9" w14:textId="77777777" w:rsidR="00AF31F0" w:rsidRPr="008F69EE" w:rsidRDefault="00AF31F0" w:rsidP="00AF31F0">
      <w:pPr>
        <w:snapToGrid w:val="0"/>
        <w:spacing w:line="240" w:lineRule="auto"/>
        <w:ind w:right="-2"/>
      </w:pPr>
    </w:p>
    <w:p w14:paraId="75AA251A" w14:textId="77777777" w:rsidR="00AF31F0" w:rsidRDefault="00AF31F0" w:rsidP="00AF31F0">
      <w:pPr>
        <w:snapToGrid w:val="0"/>
        <w:spacing w:line="240" w:lineRule="auto"/>
        <w:ind w:right="720"/>
        <w:rPr>
          <w:color w:val="222222"/>
          <w:lang w:eastAsia="zh-CN"/>
        </w:rPr>
      </w:pPr>
      <w:r w:rsidRPr="008F69EE">
        <w:rPr>
          <w:color w:val="222222"/>
          <w:shd w:val="clear" w:color="auto" w:fill="FFFFFF"/>
        </w:rPr>
        <w:t xml:space="preserve">Editor of </w:t>
      </w:r>
      <w:r w:rsidRPr="008F69EE">
        <w:rPr>
          <w:i/>
        </w:rPr>
        <w:t xml:space="preserve">Acta </w:t>
      </w:r>
      <w:proofErr w:type="spellStart"/>
      <w:r w:rsidRPr="008F69EE">
        <w:rPr>
          <w:i/>
        </w:rPr>
        <w:t>Materialia</w:t>
      </w:r>
      <w:proofErr w:type="spellEnd"/>
    </w:p>
    <w:p w14:paraId="1B5E45DE" w14:textId="77777777" w:rsidR="00AF31F0" w:rsidRDefault="00AF31F0" w:rsidP="00AF31F0">
      <w:pPr>
        <w:snapToGrid w:val="0"/>
        <w:spacing w:line="240" w:lineRule="auto"/>
        <w:ind w:right="720"/>
        <w:rPr>
          <w:color w:val="000000"/>
          <w:lang w:eastAsia="zh-CN"/>
        </w:rPr>
      </w:pPr>
    </w:p>
    <w:p w14:paraId="0AAB0D06" w14:textId="77777777" w:rsidR="00AF31F0" w:rsidRPr="008F69EE" w:rsidRDefault="00AF31F0" w:rsidP="00AF31F0">
      <w:pPr>
        <w:snapToGrid w:val="0"/>
        <w:spacing w:line="240" w:lineRule="auto"/>
        <w:ind w:right="720"/>
        <w:rPr>
          <w:color w:val="000000"/>
          <w:lang w:eastAsia="zh-CN"/>
        </w:rPr>
      </w:pPr>
    </w:p>
    <w:p w14:paraId="5F1F5B92" w14:textId="77777777" w:rsidR="00AF31F0" w:rsidRPr="008F69EE" w:rsidRDefault="00AF31F0" w:rsidP="00AF31F0">
      <w:pPr>
        <w:snapToGrid w:val="0"/>
        <w:spacing w:line="240" w:lineRule="auto"/>
        <w:ind w:right="720"/>
        <w:rPr>
          <w:color w:val="000000"/>
          <w:lang w:eastAsia="zh-CN"/>
        </w:rPr>
      </w:pPr>
    </w:p>
    <w:p w14:paraId="5108D950" w14:textId="77777777" w:rsidR="00AF31F0" w:rsidRPr="008F69EE" w:rsidRDefault="00AF31F0" w:rsidP="00AF31F0">
      <w:pPr>
        <w:snapToGrid w:val="0"/>
        <w:spacing w:line="240" w:lineRule="auto"/>
        <w:ind w:right="720"/>
        <w:rPr>
          <w:color w:val="000000"/>
        </w:rPr>
      </w:pPr>
      <w:r w:rsidRPr="008F69EE">
        <w:rPr>
          <w:color w:val="000000"/>
        </w:rPr>
        <w:t>Dear Editor:</w:t>
      </w:r>
    </w:p>
    <w:p w14:paraId="5B85B3C5" w14:textId="77777777" w:rsidR="00AF31F0" w:rsidRDefault="00AF31F0" w:rsidP="00AF31F0">
      <w:pPr>
        <w:snapToGrid w:val="0"/>
        <w:spacing w:line="240" w:lineRule="auto"/>
        <w:ind w:right="720"/>
        <w:rPr>
          <w:color w:val="000000"/>
          <w:lang w:eastAsia="zh-CN"/>
        </w:rPr>
      </w:pPr>
    </w:p>
    <w:p w14:paraId="334E6103" w14:textId="77777777" w:rsidR="00AF31F0" w:rsidRPr="008F69EE" w:rsidRDefault="00AF31F0" w:rsidP="00AF31F0">
      <w:pPr>
        <w:snapToGrid w:val="0"/>
        <w:spacing w:line="240" w:lineRule="auto"/>
        <w:ind w:right="720"/>
        <w:rPr>
          <w:lang w:eastAsia="zh-CN"/>
        </w:rPr>
      </w:pPr>
      <w:r w:rsidRPr="008F69EE">
        <w:rPr>
          <w:lang w:eastAsia="zh-CN"/>
        </w:rPr>
        <w:t>We would like to submit the</w:t>
      </w:r>
      <w:r w:rsidRPr="008F69EE">
        <w:t xml:space="preserve"> article entitled “Powder-spreading mechanisms in powder-bed-based additive manufacturing: experiments and computational modeling” by </w:t>
      </w:r>
      <w:r w:rsidRPr="008F69EE">
        <w:rPr>
          <w:lang w:eastAsia="zh-CN"/>
        </w:rPr>
        <w:t xml:space="preserve">Hui Chen, </w:t>
      </w:r>
      <w:proofErr w:type="spellStart"/>
      <w:r w:rsidRPr="008F69EE">
        <w:rPr>
          <w:lang w:eastAsia="zh-CN"/>
        </w:rPr>
        <w:t>Qingsong</w:t>
      </w:r>
      <w:proofErr w:type="spellEnd"/>
      <w:r w:rsidRPr="008F69EE">
        <w:rPr>
          <w:lang w:eastAsia="zh-CN"/>
        </w:rPr>
        <w:t xml:space="preserve"> Wei</w:t>
      </w:r>
      <w:r>
        <w:rPr>
          <w:rFonts w:hint="eastAsia"/>
          <w:lang w:eastAsia="zh-CN"/>
        </w:rPr>
        <w:t xml:space="preserve"> and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my</w:t>
      </w:r>
      <w:r>
        <w:rPr>
          <w:lang w:eastAsia="zh-CN"/>
        </w:rPr>
        <w:t>self</w:t>
      </w:r>
      <w:r w:rsidRPr="008F69EE">
        <w:rPr>
          <w:lang w:eastAsia="zh-CN"/>
        </w:rPr>
        <w:t xml:space="preserve">, to be considered for publication </w:t>
      </w:r>
      <w:r w:rsidRPr="008F69EE">
        <w:t xml:space="preserve">in </w:t>
      </w:r>
      <w:r w:rsidRPr="008F69EE">
        <w:rPr>
          <w:i/>
        </w:rPr>
        <w:t xml:space="preserve">Acta </w:t>
      </w:r>
      <w:proofErr w:type="spellStart"/>
      <w:r w:rsidRPr="008F69EE">
        <w:rPr>
          <w:i/>
        </w:rPr>
        <w:t>Materialia</w:t>
      </w:r>
      <w:proofErr w:type="spellEnd"/>
      <w:r w:rsidRPr="008F69EE">
        <w:t>.</w:t>
      </w:r>
    </w:p>
    <w:p w14:paraId="60EC7EC3" w14:textId="77777777" w:rsidR="00AF31F0" w:rsidRPr="00A92290" w:rsidRDefault="00AF31F0" w:rsidP="00AF31F0">
      <w:pPr>
        <w:pStyle w:val="Default"/>
        <w:snapToGrid w:val="0"/>
        <w:ind w:right="720"/>
        <w:jc w:val="both"/>
        <w:rPr>
          <w:rFonts w:ascii="Times New Roman" w:eastAsia="SimSun" w:hAnsi="Times New Roman" w:cs="Times New Roman"/>
          <w:color w:val="auto"/>
          <w:lang w:eastAsia="zh-CN"/>
        </w:rPr>
      </w:pPr>
    </w:p>
    <w:p w14:paraId="6BC7F466" w14:textId="77777777" w:rsidR="00AF31F0" w:rsidRPr="00A92290" w:rsidRDefault="00AF31F0" w:rsidP="00AF31F0">
      <w:pPr>
        <w:pStyle w:val="Default"/>
        <w:snapToGrid w:val="0"/>
        <w:ind w:right="720"/>
        <w:jc w:val="both"/>
        <w:rPr>
          <w:rFonts w:ascii="Times New Roman" w:eastAsia="SimSun" w:hAnsi="Times New Roman" w:cs="Times New Roman"/>
          <w:color w:val="auto"/>
          <w:lang w:eastAsia="zh-CN"/>
        </w:rPr>
      </w:pPr>
      <w:r w:rsidRPr="00A92290">
        <w:rPr>
          <w:rFonts w:ascii="Times New Roman" w:hAnsi="Times New Roman" w:cs="Times New Roman" w:hint="eastAsia"/>
          <w:color w:val="auto"/>
          <w:lang w:eastAsia="zh-CN"/>
        </w:rPr>
        <w:t xml:space="preserve">Additive manufacturing has the potential to revolutionize manufacturing techniques. </w:t>
      </w:r>
      <w:r w:rsidRPr="00A92290">
        <w:rPr>
          <w:rFonts w:ascii="Times New Roman" w:hAnsi="Times New Roman" w:cs="Times New Roman"/>
          <w:color w:val="auto"/>
        </w:rPr>
        <w:t>In this work, we present a combined experimental and computational modeling study on the powder-spreading process of powder-bed-based (PBB) additive manufacturing, in order to understand the fundamental mechanisms of the packing of the powder layer. The deposition mechanisms underlying the powder-spreading, such as wall effect, cohesion effect, and percolation effect, are identified for the first time, to the best of our knowledge. The physical phenomenon of “stress-dip” during the spreading is also reported firstly in the manuscript.</w:t>
      </w:r>
    </w:p>
    <w:p w14:paraId="70F7ED08" w14:textId="77777777" w:rsidR="00AF31F0" w:rsidRPr="00A92290" w:rsidRDefault="00AF31F0" w:rsidP="00AF31F0">
      <w:pPr>
        <w:snapToGrid w:val="0"/>
        <w:spacing w:line="240" w:lineRule="auto"/>
        <w:ind w:right="720"/>
        <w:rPr>
          <w:lang w:eastAsia="zh-CN"/>
        </w:rPr>
      </w:pPr>
    </w:p>
    <w:p w14:paraId="724D2F09" w14:textId="77777777" w:rsidR="00AF31F0" w:rsidRPr="008F69EE" w:rsidRDefault="00AF31F0" w:rsidP="00AF31F0">
      <w:pPr>
        <w:snapToGrid w:val="0"/>
        <w:spacing w:line="240" w:lineRule="auto"/>
        <w:ind w:right="720"/>
      </w:pPr>
      <w:r w:rsidRPr="00A92290">
        <w:rPr>
          <w:lang w:eastAsia="zh-CN"/>
        </w:rPr>
        <w:t>We believe t</w:t>
      </w:r>
      <w:r w:rsidRPr="00A92290">
        <w:t xml:space="preserve">his article </w:t>
      </w:r>
      <w:r w:rsidRPr="00A92290">
        <w:rPr>
          <w:lang w:eastAsia="zh-CN"/>
        </w:rPr>
        <w:t>will</w:t>
      </w:r>
      <w:r w:rsidRPr="00A92290">
        <w:t xml:space="preserve"> be of great interest to researchers in the areas of Additive </w:t>
      </w:r>
      <w:r w:rsidRPr="008F69EE">
        <w:t>Manufacturing, Materials Sciences</w:t>
      </w:r>
      <w:r>
        <w:t>,</w:t>
      </w:r>
      <w:r w:rsidRPr="008F69EE">
        <w:t xml:space="preserve"> and </w:t>
      </w:r>
      <w:r>
        <w:t>Mechanics</w:t>
      </w:r>
      <w:r w:rsidRPr="008F69EE">
        <w:t xml:space="preserve">. Thus, this article </w:t>
      </w:r>
      <w:r>
        <w:rPr>
          <w:lang w:eastAsia="zh-CN"/>
        </w:rPr>
        <w:t>should</w:t>
      </w:r>
      <w:r w:rsidRPr="008F69EE">
        <w:t xml:space="preserve"> be appropriate for </w:t>
      </w:r>
      <w:r w:rsidRPr="008F69EE">
        <w:rPr>
          <w:i/>
        </w:rPr>
        <w:t xml:space="preserve">Acta </w:t>
      </w:r>
      <w:proofErr w:type="spellStart"/>
      <w:r w:rsidRPr="008F69EE">
        <w:rPr>
          <w:i/>
        </w:rPr>
        <w:t>Materialia</w:t>
      </w:r>
      <w:proofErr w:type="spellEnd"/>
      <w:r w:rsidRPr="008F69EE">
        <w:rPr>
          <w:i/>
        </w:rPr>
        <w:t>.</w:t>
      </w:r>
    </w:p>
    <w:p w14:paraId="1612521A" w14:textId="77777777" w:rsidR="00AF31F0" w:rsidRPr="008F69EE" w:rsidRDefault="00AF31F0" w:rsidP="00AF31F0">
      <w:pPr>
        <w:snapToGrid w:val="0"/>
        <w:spacing w:line="240" w:lineRule="auto"/>
        <w:ind w:right="720"/>
      </w:pPr>
    </w:p>
    <w:p w14:paraId="57E45D3A" w14:textId="77777777" w:rsidR="00AF31F0" w:rsidRPr="008F69EE" w:rsidRDefault="00AF31F0" w:rsidP="00AF31F0">
      <w:pPr>
        <w:snapToGrid w:val="0"/>
        <w:spacing w:line="240" w:lineRule="auto"/>
        <w:ind w:right="720"/>
        <w:rPr>
          <w:lang w:eastAsia="zh-CN"/>
        </w:rPr>
      </w:pPr>
      <w:r w:rsidRPr="008F69EE">
        <w:t>This article</w:t>
      </w:r>
      <w:r>
        <w:rPr>
          <w:rFonts w:hint="eastAsia"/>
          <w:lang w:eastAsia="zh-CN"/>
        </w:rPr>
        <w:t xml:space="preserve"> </w:t>
      </w:r>
      <w:r w:rsidRPr="008F69EE">
        <w:t>has not been published nor is it currently under consideration for publication in any other journal. W</w:t>
      </w:r>
      <w:r>
        <w:t>e have no conflicts of interest</w:t>
      </w:r>
      <w:r>
        <w:rPr>
          <w:rFonts w:hint="eastAsia"/>
          <w:lang w:eastAsia="zh-CN"/>
        </w:rPr>
        <w:t>, and this article is approved by all authors for publication.</w:t>
      </w:r>
    </w:p>
    <w:p w14:paraId="6ED9533C" w14:textId="77777777" w:rsidR="00AF31F0" w:rsidRPr="008F69EE" w:rsidRDefault="00AF31F0" w:rsidP="00AF31F0">
      <w:pPr>
        <w:pStyle w:val="Default"/>
        <w:snapToGrid w:val="0"/>
        <w:ind w:right="720"/>
        <w:jc w:val="both"/>
        <w:rPr>
          <w:rFonts w:ascii="Times New Roman" w:hAnsi="Times New Roman" w:cs="Times New Roman"/>
          <w:color w:val="auto"/>
        </w:rPr>
      </w:pPr>
    </w:p>
    <w:p w14:paraId="225B047C" w14:textId="77777777" w:rsidR="00AF31F0" w:rsidRPr="008F69EE" w:rsidRDefault="00AF31F0" w:rsidP="00AF31F0">
      <w:pPr>
        <w:snapToGrid w:val="0"/>
        <w:spacing w:line="240" w:lineRule="auto"/>
        <w:ind w:right="720"/>
      </w:pPr>
      <w:r w:rsidRPr="008F69EE">
        <w:t>Thanks for your consideration. Look forward to your positive response soon.</w:t>
      </w:r>
    </w:p>
    <w:p w14:paraId="18C7BAE0" w14:textId="77777777" w:rsidR="00AF31F0" w:rsidRPr="008F69EE" w:rsidRDefault="00AF31F0" w:rsidP="00AF31F0">
      <w:pPr>
        <w:snapToGrid w:val="0"/>
        <w:spacing w:line="240" w:lineRule="auto"/>
        <w:rPr>
          <w:lang w:val="fr-FR"/>
        </w:rPr>
      </w:pPr>
    </w:p>
    <w:p w14:paraId="4158F532" w14:textId="77777777" w:rsidR="00AF31F0" w:rsidRPr="008F69EE" w:rsidRDefault="00AF31F0" w:rsidP="00AF31F0">
      <w:pPr>
        <w:snapToGrid w:val="0"/>
        <w:spacing w:line="240" w:lineRule="auto"/>
      </w:pPr>
      <w:r w:rsidRPr="008F69EE">
        <w:t>Yours truly</w:t>
      </w:r>
    </w:p>
    <w:p w14:paraId="1A183F46" w14:textId="77777777" w:rsidR="00175C17" w:rsidRDefault="00175C17" w:rsidP="00085503"/>
    <w:p w14:paraId="0F90D95F" w14:textId="77777777" w:rsidR="00F30BC0" w:rsidRPr="00085503" w:rsidRDefault="00F30BC0" w:rsidP="00085503"/>
    <w:p w14:paraId="603670A4" w14:textId="18CFBFD9" w:rsidR="00AC3ACC" w:rsidRDefault="00F30BC0" w:rsidP="00085503">
      <w:r>
        <w:rPr>
          <w:rFonts w:ascii="Segoe UI" w:hAnsi="Segoe UI" w:cs="Segoe UI" w:hint="eastAsia"/>
          <w:noProof/>
          <w:lang w:eastAsia="zh-TW"/>
        </w:rPr>
        <w:drawing>
          <wp:inline distT="0" distB="0" distL="0" distR="0" wp14:anchorId="5B73CC06" wp14:editId="0466E4CA">
            <wp:extent cx="1207008" cy="585669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89" cy="5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393E" w14:textId="7E49C051" w:rsidR="007F6497" w:rsidRDefault="008F0E7B" w:rsidP="007F6497">
      <w:pPr>
        <w:pStyle w:val="xmsonormal"/>
        <w:jc w:val="both"/>
      </w:pPr>
      <w:r>
        <w:rPr>
          <w:rFonts w:ascii="Times New Roman" w:hAnsi="Times New Roman" w:cs="Times New Roman"/>
          <w:b/>
          <w:bCs/>
          <w:lang w:val="en-HK"/>
        </w:rPr>
        <w:t>Lu WANG</w:t>
      </w:r>
      <w:r w:rsidR="00085503">
        <w:rPr>
          <w:rFonts w:ascii="Times New Roman" w:hAnsi="Times New Roman" w:cs="Times New Roman"/>
          <w:b/>
          <w:bCs/>
          <w:lang w:val="en-HK"/>
        </w:rPr>
        <w:t>,</w:t>
      </w:r>
      <w:r w:rsidR="007F6497">
        <w:rPr>
          <w:rFonts w:ascii="Times New Roman" w:hAnsi="Times New Roman" w:cs="Times New Roman"/>
          <w:lang w:val="en-HK"/>
        </w:rPr>
        <w:t xml:space="preserve"> Ph.D.</w:t>
      </w:r>
    </w:p>
    <w:p w14:paraId="0806CB81" w14:textId="77777777" w:rsidR="007F6497" w:rsidRDefault="007F6497" w:rsidP="007F6497">
      <w:pPr>
        <w:pStyle w:val="xmsonormal"/>
        <w:jc w:val="both"/>
      </w:pPr>
      <w:r>
        <w:rPr>
          <w:rFonts w:ascii="Times New Roman" w:hAnsi="Times New Roman" w:cs="Times New Roman"/>
          <w:lang w:val="en-HK"/>
        </w:rPr>
        <w:t>Assistant Professor</w:t>
      </w:r>
    </w:p>
    <w:p w14:paraId="07B9D9E3" w14:textId="0C4831A2" w:rsidR="007F6497" w:rsidRDefault="007F6497" w:rsidP="007F6497">
      <w:pPr>
        <w:pStyle w:val="xmsonormal"/>
        <w:jc w:val="both"/>
      </w:pPr>
      <w:r>
        <w:rPr>
          <w:rFonts w:ascii="Times New Roman" w:hAnsi="Times New Roman" w:cs="Times New Roman"/>
          <w:lang w:val="en-HK"/>
        </w:rPr>
        <w:t xml:space="preserve">Department of </w:t>
      </w:r>
      <w:r w:rsidR="008F0E7B">
        <w:rPr>
          <w:rFonts w:ascii="Times New Roman" w:hAnsi="Times New Roman" w:cs="Times New Roman"/>
          <w:lang w:val="en-HK"/>
        </w:rPr>
        <w:t>Mechanical Engineering</w:t>
      </w:r>
    </w:p>
    <w:p w14:paraId="7FE89644" w14:textId="77777777" w:rsidR="007F6497" w:rsidRDefault="007F6497" w:rsidP="007F6497">
      <w:pPr>
        <w:pStyle w:val="xmsonormal"/>
        <w:jc w:val="both"/>
      </w:pPr>
      <w:r>
        <w:rPr>
          <w:rFonts w:ascii="Times New Roman" w:hAnsi="Times New Roman" w:cs="Times New Roman"/>
          <w:lang w:val="en-HK"/>
        </w:rPr>
        <w:t>College of Engineering</w:t>
      </w:r>
    </w:p>
    <w:p w14:paraId="18D9AB20" w14:textId="77777777" w:rsidR="007F6497" w:rsidRPr="00165B7A" w:rsidRDefault="007F6497" w:rsidP="007F6497">
      <w:pPr>
        <w:pStyle w:val="xmsonormal"/>
        <w:rPr>
          <w:rFonts w:ascii="Times New Roman" w:hAnsi="Times New Roman" w:cs="Times New Roman"/>
        </w:rPr>
      </w:pPr>
      <w:r w:rsidRPr="00165B7A">
        <w:rPr>
          <w:rFonts w:ascii="Times New Roman" w:hAnsi="Times New Roman" w:cs="Times New Roman"/>
          <w:lang w:val="en-HK"/>
        </w:rPr>
        <w:t>City University of Hong Kong</w:t>
      </w:r>
    </w:p>
    <w:p w14:paraId="66964E6D" w14:textId="5E68C979" w:rsidR="00DD6DE7" w:rsidRDefault="007F6497" w:rsidP="00165B7A">
      <w:pPr>
        <w:pStyle w:val="xmsonormal"/>
        <w:autoSpaceDE w:val="0"/>
        <w:autoSpaceDN w:val="0"/>
        <w:jc w:val="both"/>
        <w:rPr>
          <w:rFonts w:ascii="Times New Roman" w:hAnsi="Times New Roman" w:cs="Times New Roman"/>
        </w:rPr>
      </w:pPr>
      <w:r w:rsidRPr="00165B7A">
        <w:rPr>
          <w:rFonts w:ascii="Times New Roman" w:hAnsi="Times New Roman" w:cs="Times New Roman"/>
          <w:color w:val="000000"/>
          <w:sz w:val="23"/>
          <w:szCs w:val="23"/>
        </w:rPr>
        <w:t xml:space="preserve">Email: </w:t>
      </w:r>
      <w:hyperlink r:id="rId9" w:history="1">
        <w:r w:rsidR="008F0E7B" w:rsidRPr="00782CFB">
          <w:rPr>
            <w:rStyle w:val="a5"/>
            <w:rFonts w:ascii="Times New Roman" w:hAnsi="Times New Roman" w:cs="Times New Roman"/>
            <w:sz w:val="23"/>
            <w:szCs w:val="23"/>
          </w:rPr>
          <w:t>lu.wang@cityu.edu.hk</w:t>
        </w:r>
      </w:hyperlink>
      <w:r w:rsidR="008F0E7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3A542643" w14:textId="77777777" w:rsidR="005300EE" w:rsidRDefault="005300EE" w:rsidP="00165B7A">
      <w:pPr>
        <w:pStyle w:val="xmsonormal"/>
        <w:autoSpaceDE w:val="0"/>
        <w:autoSpaceDN w:val="0"/>
        <w:jc w:val="both"/>
        <w:rPr>
          <w:rFonts w:ascii="Times New Roman" w:eastAsiaTheme="minorEastAsia" w:hAnsi="Times New Roman" w:cs="Times New Roman"/>
        </w:rPr>
      </w:pPr>
    </w:p>
    <w:p w14:paraId="2E774896" w14:textId="77777777" w:rsidR="005300EE" w:rsidRPr="005300EE" w:rsidRDefault="005300EE" w:rsidP="00165B7A">
      <w:pPr>
        <w:pStyle w:val="xmsonormal"/>
        <w:autoSpaceDE w:val="0"/>
        <w:autoSpaceDN w:val="0"/>
        <w:jc w:val="both"/>
        <w:rPr>
          <w:rFonts w:ascii="Times New Roman" w:eastAsiaTheme="minorEastAsia" w:hAnsi="Times New Roman" w:cs="Times New Roman"/>
        </w:rPr>
      </w:pPr>
    </w:p>
    <w:sectPr w:rsidR="005300EE" w:rsidRPr="005300EE" w:rsidSect="008710B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728" w:right="1123" w:bottom="1440" w:left="1411" w:header="454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C8714" w14:textId="77777777" w:rsidR="00904706" w:rsidRDefault="00904706">
      <w:r>
        <w:separator/>
      </w:r>
    </w:p>
  </w:endnote>
  <w:endnote w:type="continuationSeparator" w:id="0">
    <w:p w14:paraId="3CF64F28" w14:textId="77777777" w:rsidR="00904706" w:rsidRDefault="00904706">
      <w:r>
        <w:continuationSeparator/>
      </w:r>
    </w:p>
  </w:endnote>
  <w:endnote w:type="continuationNotice" w:id="1">
    <w:p w14:paraId="616787F4" w14:textId="77777777" w:rsidR="00904706" w:rsidRDefault="009047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6494" w14:textId="77777777" w:rsidR="00DD0005" w:rsidRDefault="00DD0005" w:rsidP="001C16CF">
    <w:pPr>
      <w:pStyle w:val="a4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13D67AB" w14:textId="77777777" w:rsidR="00DD0005" w:rsidRDefault="00DD0005" w:rsidP="00DD0005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80F9" w14:textId="1A65089E" w:rsidR="00DD0005" w:rsidRPr="00DD0005" w:rsidRDefault="00DD0005" w:rsidP="001C16CF">
    <w:pPr>
      <w:pStyle w:val="a4"/>
      <w:framePr w:wrap="none" w:vAnchor="text" w:hAnchor="margin" w:xAlign="right" w:y="1"/>
      <w:rPr>
        <w:rStyle w:val="a8"/>
        <w:rFonts w:ascii="Arial" w:hAnsi="Arial"/>
        <w:sz w:val="16"/>
        <w:szCs w:val="16"/>
      </w:rPr>
    </w:pPr>
    <w:r w:rsidRPr="00DD0005">
      <w:rPr>
        <w:rStyle w:val="a8"/>
        <w:rFonts w:ascii="Arial" w:hAnsi="Arial"/>
        <w:sz w:val="16"/>
        <w:szCs w:val="16"/>
      </w:rPr>
      <w:fldChar w:fldCharType="begin"/>
    </w:r>
    <w:r w:rsidRPr="00DD0005">
      <w:rPr>
        <w:rStyle w:val="a8"/>
        <w:rFonts w:ascii="Arial" w:hAnsi="Arial"/>
        <w:sz w:val="16"/>
        <w:szCs w:val="16"/>
      </w:rPr>
      <w:instrText xml:space="preserve">PAGE  </w:instrText>
    </w:r>
    <w:r w:rsidRPr="00DD0005">
      <w:rPr>
        <w:rStyle w:val="a8"/>
        <w:rFonts w:ascii="Arial" w:hAnsi="Arial"/>
        <w:sz w:val="16"/>
        <w:szCs w:val="16"/>
      </w:rPr>
      <w:fldChar w:fldCharType="separate"/>
    </w:r>
    <w:r w:rsidR="00DA2B3A">
      <w:rPr>
        <w:rStyle w:val="a8"/>
        <w:rFonts w:ascii="Arial" w:hAnsi="Arial"/>
        <w:noProof/>
        <w:sz w:val="16"/>
        <w:szCs w:val="16"/>
      </w:rPr>
      <w:t>2</w:t>
    </w:r>
    <w:r w:rsidRPr="00DD0005">
      <w:rPr>
        <w:rStyle w:val="a8"/>
        <w:rFonts w:ascii="Arial" w:hAnsi="Arial"/>
        <w:sz w:val="16"/>
        <w:szCs w:val="16"/>
      </w:rPr>
      <w:fldChar w:fldCharType="end"/>
    </w:r>
  </w:p>
  <w:p w14:paraId="33B08E46" w14:textId="77777777" w:rsidR="00DD0005" w:rsidRPr="00DD0005" w:rsidRDefault="00DD0005" w:rsidP="00DD0005">
    <w:pPr>
      <w:pStyle w:val="a4"/>
      <w:ind w:right="360"/>
      <w:rPr>
        <w:rFonts w:ascii="Arial" w:hAnsi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9938" w14:textId="77777777" w:rsidR="00556242" w:rsidRDefault="00556242">
    <w:pPr>
      <w:pStyle w:val="a4"/>
      <w:spacing w:line="24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AE996" w14:textId="77777777" w:rsidR="00904706" w:rsidRDefault="00904706">
      <w:r>
        <w:separator/>
      </w:r>
    </w:p>
  </w:footnote>
  <w:footnote w:type="continuationSeparator" w:id="0">
    <w:p w14:paraId="62C9CCA9" w14:textId="77777777" w:rsidR="00904706" w:rsidRDefault="00904706">
      <w:r>
        <w:continuationSeparator/>
      </w:r>
    </w:p>
  </w:footnote>
  <w:footnote w:type="continuationNotice" w:id="1">
    <w:p w14:paraId="628CD605" w14:textId="77777777" w:rsidR="00904706" w:rsidRDefault="009047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8207" w14:textId="6733817E" w:rsidR="00A1533A" w:rsidRDefault="008710B1">
    <w:pPr>
      <w:pStyle w:val="a3"/>
    </w:pPr>
    <w:r>
      <w:rPr>
        <w:noProof/>
      </w:rPr>
      <w:drawing>
        <wp:anchor distT="0" distB="0" distL="114300" distR="114300" simplePos="0" relativeHeight="251662338" behindDoc="0" locked="0" layoutInCell="1" allowOverlap="1" wp14:anchorId="6CB2C08F" wp14:editId="5C04805A">
          <wp:simplePos x="0" y="0"/>
          <wp:positionH relativeFrom="column">
            <wp:posOffset>4608830</wp:posOffset>
          </wp:positionH>
          <wp:positionV relativeFrom="paragraph">
            <wp:posOffset>-36195</wp:posOffset>
          </wp:positionV>
          <wp:extent cx="1350000" cy="756000"/>
          <wp:effectExtent l="0" t="0" r="3175" b="6350"/>
          <wp:wrapNone/>
          <wp:docPr id="755727955" name="Picture 3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727955" name="Picture 3" descr="A black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346F2" w14:textId="706E7B8A" w:rsidR="003D1CE3" w:rsidRDefault="00F9144D" w:rsidP="001D26A9">
    <w:pPr>
      <w:pStyle w:val="a3"/>
      <w:spacing w:line="240" w:lineRule="exact"/>
      <w:ind w:right="-2"/>
      <w:jc w:val="left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1314" behindDoc="0" locked="0" layoutInCell="1" allowOverlap="1" wp14:anchorId="7AB85D17" wp14:editId="0E81F61D">
          <wp:simplePos x="0" y="0"/>
          <wp:positionH relativeFrom="column">
            <wp:posOffset>4608830</wp:posOffset>
          </wp:positionH>
          <wp:positionV relativeFrom="paragraph">
            <wp:posOffset>-36195</wp:posOffset>
          </wp:positionV>
          <wp:extent cx="1350000" cy="756000"/>
          <wp:effectExtent l="0" t="0" r="3175" b="6350"/>
          <wp:wrapNone/>
          <wp:docPr id="7427389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2738946" name="Picture 7427389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CE3" w:rsidRPr="003D1CE3">
      <w:rPr>
        <w:b/>
        <w:bCs/>
      </w:rPr>
      <w:t xml:space="preserve">Department of </w:t>
    </w:r>
    <w:r w:rsidR="00C3247B">
      <w:rPr>
        <w:b/>
        <w:bCs/>
      </w:rPr>
      <w:t>Mechanical</w:t>
    </w:r>
    <w:r w:rsidR="003D1CE3" w:rsidRPr="003D1CE3">
      <w:rPr>
        <w:b/>
        <w:bCs/>
      </w:rPr>
      <w:t xml:space="preserve"> Engineering</w:t>
    </w:r>
  </w:p>
  <w:p w14:paraId="530E5F55" w14:textId="570AD4FA" w:rsidR="003D1CE3" w:rsidRDefault="00CC386F" w:rsidP="001D26A9">
    <w:pPr>
      <w:pStyle w:val="a3"/>
      <w:spacing w:line="240" w:lineRule="exact"/>
      <w:ind w:right="-2"/>
      <w:jc w:val="left"/>
      <w:rPr>
        <w:b/>
        <w:bCs/>
        <w:lang w:eastAsia="zh-CN"/>
      </w:rPr>
    </w:pPr>
    <w:r w:rsidRPr="001109EC">
      <w:rPr>
        <w:noProof/>
        <w:lang w:val="en-SG"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EBFBCA" wp14:editId="56C26B8B">
              <wp:simplePos x="0" y="0"/>
              <wp:positionH relativeFrom="column">
                <wp:posOffset>6492875</wp:posOffset>
              </wp:positionH>
              <wp:positionV relativeFrom="paragraph">
                <wp:posOffset>889635</wp:posOffset>
              </wp:positionV>
              <wp:extent cx="281940" cy="1409700"/>
              <wp:effectExtent l="0" t="0" r="22860" b="38100"/>
              <wp:wrapNone/>
              <wp:docPr id="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94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4A864712" id="Rectangle 26" o:spid="_x0000_s1026" style="position:absolute;margin-left:511.25pt;margin-top:70.05pt;width:22.2pt;height:1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" strokecolor="white"/>
          </w:pict>
        </mc:Fallback>
      </mc:AlternateContent>
    </w:r>
    <w:r w:rsidR="00E62E96" w:rsidRPr="001109EC">
      <w:rPr>
        <w:b/>
        <w:bCs/>
      </w:rPr>
      <w:t xml:space="preserve">College of </w:t>
    </w:r>
    <w:r w:rsidR="00861EDF" w:rsidRPr="001109EC">
      <w:rPr>
        <w:b/>
        <w:bCs/>
        <w:lang w:eastAsia="zh-CN"/>
      </w:rPr>
      <w:t>Engineering</w:t>
    </w:r>
  </w:p>
  <w:p w14:paraId="03602E8A" w14:textId="2DF2B4C9" w:rsidR="00B21EB0" w:rsidRPr="003D1CE3" w:rsidRDefault="003D1CE3" w:rsidP="001D26A9">
    <w:pPr>
      <w:pStyle w:val="a3"/>
      <w:spacing w:line="240" w:lineRule="exact"/>
      <w:ind w:right="-2"/>
      <w:jc w:val="left"/>
      <w:rPr>
        <w:b/>
        <w:bCs/>
      </w:rPr>
    </w:pPr>
    <w:r>
      <w:rPr>
        <w:b/>
        <w:bCs/>
      </w:rPr>
      <w:t>City University of Hong Kong</w:t>
    </w:r>
  </w:p>
  <w:p w14:paraId="1066AD42" w14:textId="5CC06A01" w:rsidR="00986E82" w:rsidRPr="003D1CE3" w:rsidRDefault="00AB758D" w:rsidP="00DC35FD">
    <w:pPr>
      <w:pStyle w:val="a3"/>
      <w:spacing w:line="240" w:lineRule="exact"/>
      <w:ind w:right="-2"/>
      <w:jc w:val="left"/>
      <w:rPr>
        <w:b/>
        <w:bCs/>
        <w:sz w:val="21"/>
        <w:szCs w:val="32"/>
      </w:rPr>
    </w:pPr>
    <w:r w:rsidRPr="003D1CE3">
      <w:rPr>
        <w:b/>
        <w:bCs/>
      </w:rPr>
      <w:t>83 Tat Chee Avenue, Kowloon</w:t>
    </w:r>
    <w:r w:rsidR="00EF2448" w:rsidRPr="003D1CE3">
      <w:rPr>
        <w:b/>
        <w:bCs/>
      </w:rPr>
      <w:t>, Hong Kong</w:t>
    </w:r>
    <w:r w:rsidR="00986E82" w:rsidRPr="003D1CE3">
      <w:rPr>
        <w:b/>
        <w:bCs/>
        <w:sz w:val="21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3745A"/>
    <w:multiLevelType w:val="hybridMultilevel"/>
    <w:tmpl w:val="3A94A2F2"/>
    <w:lvl w:ilvl="0" w:tplc="9E1AF29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3254B"/>
    <w:multiLevelType w:val="multilevel"/>
    <w:tmpl w:val="48D229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44041C01"/>
    <w:multiLevelType w:val="multilevel"/>
    <w:tmpl w:val="FB3815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CFC2CA1"/>
    <w:multiLevelType w:val="hybridMultilevel"/>
    <w:tmpl w:val="BBAC6B8E"/>
    <w:lvl w:ilvl="0" w:tplc="F3EEBA1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D76F3"/>
    <w:multiLevelType w:val="multilevel"/>
    <w:tmpl w:val="4DF876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66EF372A"/>
    <w:multiLevelType w:val="hybridMultilevel"/>
    <w:tmpl w:val="FC4808FA"/>
    <w:lvl w:ilvl="0" w:tplc="FB384CE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E7580"/>
    <w:multiLevelType w:val="multilevel"/>
    <w:tmpl w:val="142661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4953AA7"/>
    <w:multiLevelType w:val="hybridMultilevel"/>
    <w:tmpl w:val="4CBE9066"/>
    <w:lvl w:ilvl="0" w:tplc="3CBEA924">
      <w:start w:val="1"/>
      <w:numFmt w:val="decimal"/>
      <w:suff w:val="space"/>
      <w:lvlText w:val="3.%1"/>
      <w:lvlJc w:val="left"/>
      <w:pPr>
        <w:ind w:left="0" w:firstLine="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08498F"/>
    <w:multiLevelType w:val="multilevel"/>
    <w:tmpl w:val="5E624F6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9A218FC"/>
    <w:multiLevelType w:val="hybridMultilevel"/>
    <w:tmpl w:val="1C1CC79A"/>
    <w:lvl w:ilvl="0" w:tplc="7A2C878C">
      <w:start w:val="1"/>
      <w:numFmt w:val="decimal"/>
      <w:suff w:val="space"/>
      <w:lvlText w:val="%1）"/>
      <w:lvlJc w:val="left"/>
      <w:pPr>
        <w:ind w:left="0" w:firstLine="48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2" w:hanging="360"/>
      </w:pPr>
    </w:lvl>
    <w:lvl w:ilvl="2" w:tplc="0409001B" w:tentative="1">
      <w:start w:val="1"/>
      <w:numFmt w:val="lowerRoman"/>
      <w:lvlText w:val="%3."/>
      <w:lvlJc w:val="right"/>
      <w:pPr>
        <w:ind w:left="2342" w:hanging="180"/>
      </w:pPr>
    </w:lvl>
    <w:lvl w:ilvl="3" w:tplc="0409000F" w:tentative="1">
      <w:start w:val="1"/>
      <w:numFmt w:val="decimal"/>
      <w:lvlText w:val="%4."/>
      <w:lvlJc w:val="left"/>
      <w:pPr>
        <w:ind w:left="3062" w:hanging="360"/>
      </w:pPr>
    </w:lvl>
    <w:lvl w:ilvl="4" w:tplc="04090019" w:tentative="1">
      <w:start w:val="1"/>
      <w:numFmt w:val="lowerLetter"/>
      <w:lvlText w:val="%5."/>
      <w:lvlJc w:val="left"/>
      <w:pPr>
        <w:ind w:left="3782" w:hanging="360"/>
      </w:pPr>
    </w:lvl>
    <w:lvl w:ilvl="5" w:tplc="0409001B" w:tentative="1">
      <w:start w:val="1"/>
      <w:numFmt w:val="lowerRoman"/>
      <w:lvlText w:val="%6."/>
      <w:lvlJc w:val="right"/>
      <w:pPr>
        <w:ind w:left="4502" w:hanging="180"/>
      </w:pPr>
    </w:lvl>
    <w:lvl w:ilvl="6" w:tplc="0409000F" w:tentative="1">
      <w:start w:val="1"/>
      <w:numFmt w:val="decimal"/>
      <w:lvlText w:val="%7."/>
      <w:lvlJc w:val="left"/>
      <w:pPr>
        <w:ind w:left="5222" w:hanging="360"/>
      </w:pPr>
    </w:lvl>
    <w:lvl w:ilvl="7" w:tplc="04090019" w:tentative="1">
      <w:start w:val="1"/>
      <w:numFmt w:val="lowerLetter"/>
      <w:lvlText w:val="%8."/>
      <w:lvlJc w:val="left"/>
      <w:pPr>
        <w:ind w:left="5942" w:hanging="360"/>
      </w:pPr>
    </w:lvl>
    <w:lvl w:ilvl="8" w:tplc="0409001B" w:tentative="1">
      <w:start w:val="1"/>
      <w:numFmt w:val="lowerRoman"/>
      <w:lvlText w:val="%9."/>
      <w:lvlJc w:val="right"/>
      <w:pPr>
        <w:ind w:left="6662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AyNjc3MTO3NDY3MzZV0lEKTi0uzszPAykwMq0FAFx4qbItAAAA"/>
  </w:docVars>
  <w:rsids>
    <w:rsidRoot w:val="00A1533A"/>
    <w:rsid w:val="00000112"/>
    <w:rsid w:val="00001807"/>
    <w:rsid w:val="0000220A"/>
    <w:rsid w:val="00002939"/>
    <w:rsid w:val="00003720"/>
    <w:rsid w:val="00003AF9"/>
    <w:rsid w:val="00005529"/>
    <w:rsid w:val="00006421"/>
    <w:rsid w:val="00007096"/>
    <w:rsid w:val="00007444"/>
    <w:rsid w:val="0001245D"/>
    <w:rsid w:val="000134EA"/>
    <w:rsid w:val="00020D06"/>
    <w:rsid w:val="00021601"/>
    <w:rsid w:val="00022658"/>
    <w:rsid w:val="000241C8"/>
    <w:rsid w:val="00024B2C"/>
    <w:rsid w:val="00024D3B"/>
    <w:rsid w:val="0002783A"/>
    <w:rsid w:val="00027C27"/>
    <w:rsid w:val="0003015B"/>
    <w:rsid w:val="00030E47"/>
    <w:rsid w:val="000313C9"/>
    <w:rsid w:val="000314AF"/>
    <w:rsid w:val="000317A3"/>
    <w:rsid w:val="000333E8"/>
    <w:rsid w:val="00033746"/>
    <w:rsid w:val="000436E8"/>
    <w:rsid w:val="0004545E"/>
    <w:rsid w:val="00047BC0"/>
    <w:rsid w:val="00050AD4"/>
    <w:rsid w:val="00053BF7"/>
    <w:rsid w:val="0005715C"/>
    <w:rsid w:val="00060136"/>
    <w:rsid w:val="0006162B"/>
    <w:rsid w:val="000618DC"/>
    <w:rsid w:val="0006406A"/>
    <w:rsid w:val="00066131"/>
    <w:rsid w:val="000665CF"/>
    <w:rsid w:val="00070F15"/>
    <w:rsid w:val="00072AAD"/>
    <w:rsid w:val="000740CD"/>
    <w:rsid w:val="0007576A"/>
    <w:rsid w:val="000775AD"/>
    <w:rsid w:val="000800D6"/>
    <w:rsid w:val="00080850"/>
    <w:rsid w:val="00083356"/>
    <w:rsid w:val="000849ED"/>
    <w:rsid w:val="00085503"/>
    <w:rsid w:val="00087911"/>
    <w:rsid w:val="00087B28"/>
    <w:rsid w:val="0009070A"/>
    <w:rsid w:val="00090DEA"/>
    <w:rsid w:val="000913EF"/>
    <w:rsid w:val="00092187"/>
    <w:rsid w:val="00092B21"/>
    <w:rsid w:val="00092FFE"/>
    <w:rsid w:val="0009342D"/>
    <w:rsid w:val="00095E99"/>
    <w:rsid w:val="000965D7"/>
    <w:rsid w:val="00096CC3"/>
    <w:rsid w:val="000A0F9D"/>
    <w:rsid w:val="000A1152"/>
    <w:rsid w:val="000A5717"/>
    <w:rsid w:val="000B1306"/>
    <w:rsid w:val="000B263A"/>
    <w:rsid w:val="000B27C2"/>
    <w:rsid w:val="000B33BB"/>
    <w:rsid w:val="000B3C7E"/>
    <w:rsid w:val="000C224C"/>
    <w:rsid w:val="000C3645"/>
    <w:rsid w:val="000C4487"/>
    <w:rsid w:val="000C4B9B"/>
    <w:rsid w:val="000C5A2D"/>
    <w:rsid w:val="000C6316"/>
    <w:rsid w:val="000C7168"/>
    <w:rsid w:val="000D04B8"/>
    <w:rsid w:val="000D07CE"/>
    <w:rsid w:val="000D36C0"/>
    <w:rsid w:val="000D3E2D"/>
    <w:rsid w:val="000D5021"/>
    <w:rsid w:val="000D6E54"/>
    <w:rsid w:val="000E0E95"/>
    <w:rsid w:val="000E16F7"/>
    <w:rsid w:val="000E235F"/>
    <w:rsid w:val="000E3DB1"/>
    <w:rsid w:val="000E5650"/>
    <w:rsid w:val="000E5671"/>
    <w:rsid w:val="000E5B8A"/>
    <w:rsid w:val="000E6FDF"/>
    <w:rsid w:val="000F04E6"/>
    <w:rsid w:val="000F18EF"/>
    <w:rsid w:val="000F19BD"/>
    <w:rsid w:val="000F2262"/>
    <w:rsid w:val="000F3BEE"/>
    <w:rsid w:val="000F795D"/>
    <w:rsid w:val="0010048F"/>
    <w:rsid w:val="00103A9C"/>
    <w:rsid w:val="00107902"/>
    <w:rsid w:val="00107BD0"/>
    <w:rsid w:val="00107E54"/>
    <w:rsid w:val="00110609"/>
    <w:rsid w:val="001109EC"/>
    <w:rsid w:val="00110A15"/>
    <w:rsid w:val="0011130E"/>
    <w:rsid w:val="00111C1F"/>
    <w:rsid w:val="00114512"/>
    <w:rsid w:val="00115788"/>
    <w:rsid w:val="001157E6"/>
    <w:rsid w:val="0011639C"/>
    <w:rsid w:val="00116BEF"/>
    <w:rsid w:val="00123BF2"/>
    <w:rsid w:val="0012466B"/>
    <w:rsid w:val="00124A97"/>
    <w:rsid w:val="00124FD0"/>
    <w:rsid w:val="00124FFE"/>
    <w:rsid w:val="00125AB7"/>
    <w:rsid w:val="00126D3E"/>
    <w:rsid w:val="00130471"/>
    <w:rsid w:val="00130790"/>
    <w:rsid w:val="00130910"/>
    <w:rsid w:val="00136AFA"/>
    <w:rsid w:val="00136F84"/>
    <w:rsid w:val="0013765C"/>
    <w:rsid w:val="00141426"/>
    <w:rsid w:val="00141DE4"/>
    <w:rsid w:val="001429B5"/>
    <w:rsid w:val="00146CB7"/>
    <w:rsid w:val="0014734E"/>
    <w:rsid w:val="001473CF"/>
    <w:rsid w:val="00150B90"/>
    <w:rsid w:val="0015155A"/>
    <w:rsid w:val="00153454"/>
    <w:rsid w:val="00153966"/>
    <w:rsid w:val="00154DA5"/>
    <w:rsid w:val="0015538E"/>
    <w:rsid w:val="00155773"/>
    <w:rsid w:val="00155A78"/>
    <w:rsid w:val="00156095"/>
    <w:rsid w:val="00156653"/>
    <w:rsid w:val="00156D69"/>
    <w:rsid w:val="0015794C"/>
    <w:rsid w:val="0016027E"/>
    <w:rsid w:val="001605E0"/>
    <w:rsid w:val="001610E7"/>
    <w:rsid w:val="001614DB"/>
    <w:rsid w:val="0016278A"/>
    <w:rsid w:val="00164C37"/>
    <w:rsid w:val="00165B7A"/>
    <w:rsid w:val="001669D8"/>
    <w:rsid w:val="001700B9"/>
    <w:rsid w:val="001708DD"/>
    <w:rsid w:val="00171A8E"/>
    <w:rsid w:val="00171BDF"/>
    <w:rsid w:val="001735FC"/>
    <w:rsid w:val="00175C17"/>
    <w:rsid w:val="00181E73"/>
    <w:rsid w:val="00181EB4"/>
    <w:rsid w:val="0018212D"/>
    <w:rsid w:val="00184E83"/>
    <w:rsid w:val="0018681F"/>
    <w:rsid w:val="0019028A"/>
    <w:rsid w:val="0019032A"/>
    <w:rsid w:val="0019098F"/>
    <w:rsid w:val="0019189A"/>
    <w:rsid w:val="00193C5C"/>
    <w:rsid w:val="00196B60"/>
    <w:rsid w:val="001A13E8"/>
    <w:rsid w:val="001A4BEE"/>
    <w:rsid w:val="001B0425"/>
    <w:rsid w:val="001B0906"/>
    <w:rsid w:val="001B31E1"/>
    <w:rsid w:val="001B476B"/>
    <w:rsid w:val="001B5317"/>
    <w:rsid w:val="001B54CA"/>
    <w:rsid w:val="001B561D"/>
    <w:rsid w:val="001B5AF1"/>
    <w:rsid w:val="001B68F7"/>
    <w:rsid w:val="001B7A48"/>
    <w:rsid w:val="001C04FA"/>
    <w:rsid w:val="001C16CF"/>
    <w:rsid w:val="001C204F"/>
    <w:rsid w:val="001C2639"/>
    <w:rsid w:val="001C3085"/>
    <w:rsid w:val="001C31A7"/>
    <w:rsid w:val="001C35C1"/>
    <w:rsid w:val="001C38F6"/>
    <w:rsid w:val="001C441C"/>
    <w:rsid w:val="001C4906"/>
    <w:rsid w:val="001C4B44"/>
    <w:rsid w:val="001C54DA"/>
    <w:rsid w:val="001C5678"/>
    <w:rsid w:val="001C5FF9"/>
    <w:rsid w:val="001C712E"/>
    <w:rsid w:val="001C7FAF"/>
    <w:rsid w:val="001D01C2"/>
    <w:rsid w:val="001D1F9D"/>
    <w:rsid w:val="001D26A9"/>
    <w:rsid w:val="001D3606"/>
    <w:rsid w:val="001E16C8"/>
    <w:rsid w:val="001E30AF"/>
    <w:rsid w:val="001E3561"/>
    <w:rsid w:val="001E35CA"/>
    <w:rsid w:val="001E3CD3"/>
    <w:rsid w:val="001E3EFF"/>
    <w:rsid w:val="001E4F28"/>
    <w:rsid w:val="001E6640"/>
    <w:rsid w:val="001E6F6E"/>
    <w:rsid w:val="001E70FC"/>
    <w:rsid w:val="001E7C8C"/>
    <w:rsid w:val="001E7D2A"/>
    <w:rsid w:val="001F0D2B"/>
    <w:rsid w:val="001F293F"/>
    <w:rsid w:val="001F2BB8"/>
    <w:rsid w:val="001F33EB"/>
    <w:rsid w:val="001F3800"/>
    <w:rsid w:val="001F5B5F"/>
    <w:rsid w:val="001F6755"/>
    <w:rsid w:val="001F6812"/>
    <w:rsid w:val="00200C5B"/>
    <w:rsid w:val="00202750"/>
    <w:rsid w:val="002059B4"/>
    <w:rsid w:val="00210D49"/>
    <w:rsid w:val="002124EE"/>
    <w:rsid w:val="00212BA1"/>
    <w:rsid w:val="00212EE4"/>
    <w:rsid w:val="002137BE"/>
    <w:rsid w:val="0021560C"/>
    <w:rsid w:val="00216793"/>
    <w:rsid w:val="00217482"/>
    <w:rsid w:val="002175CC"/>
    <w:rsid w:val="0021772E"/>
    <w:rsid w:val="002178A6"/>
    <w:rsid w:val="00221908"/>
    <w:rsid w:val="00221CEE"/>
    <w:rsid w:val="002236BF"/>
    <w:rsid w:val="002243DA"/>
    <w:rsid w:val="00224DC2"/>
    <w:rsid w:val="00225085"/>
    <w:rsid w:val="002253A7"/>
    <w:rsid w:val="002258B7"/>
    <w:rsid w:val="00226596"/>
    <w:rsid w:val="00227D03"/>
    <w:rsid w:val="00230B4F"/>
    <w:rsid w:val="00231324"/>
    <w:rsid w:val="00233CD5"/>
    <w:rsid w:val="002354FB"/>
    <w:rsid w:val="00235C5A"/>
    <w:rsid w:val="00235C5C"/>
    <w:rsid w:val="0023754D"/>
    <w:rsid w:val="002417E9"/>
    <w:rsid w:val="00244383"/>
    <w:rsid w:val="00244DF5"/>
    <w:rsid w:val="00245A57"/>
    <w:rsid w:val="0025208D"/>
    <w:rsid w:val="00253A43"/>
    <w:rsid w:val="00257209"/>
    <w:rsid w:val="00262416"/>
    <w:rsid w:val="00264603"/>
    <w:rsid w:val="00265952"/>
    <w:rsid w:val="00266280"/>
    <w:rsid w:val="00267CD4"/>
    <w:rsid w:val="00270359"/>
    <w:rsid w:val="00273E8C"/>
    <w:rsid w:val="00275370"/>
    <w:rsid w:val="00275ECF"/>
    <w:rsid w:val="00276D12"/>
    <w:rsid w:val="00281D84"/>
    <w:rsid w:val="00281FDF"/>
    <w:rsid w:val="00283D45"/>
    <w:rsid w:val="0028439C"/>
    <w:rsid w:val="00291526"/>
    <w:rsid w:val="00291E7C"/>
    <w:rsid w:val="00292041"/>
    <w:rsid w:val="0029404C"/>
    <w:rsid w:val="0029465C"/>
    <w:rsid w:val="002955C0"/>
    <w:rsid w:val="0029572F"/>
    <w:rsid w:val="00295B02"/>
    <w:rsid w:val="002974E5"/>
    <w:rsid w:val="00297569"/>
    <w:rsid w:val="00297587"/>
    <w:rsid w:val="00297CA2"/>
    <w:rsid w:val="002A1E82"/>
    <w:rsid w:val="002A2540"/>
    <w:rsid w:val="002A33DC"/>
    <w:rsid w:val="002A4EAA"/>
    <w:rsid w:val="002A5FD1"/>
    <w:rsid w:val="002B0060"/>
    <w:rsid w:val="002B156A"/>
    <w:rsid w:val="002B175E"/>
    <w:rsid w:val="002B2581"/>
    <w:rsid w:val="002B33C0"/>
    <w:rsid w:val="002B3AA5"/>
    <w:rsid w:val="002B5D7F"/>
    <w:rsid w:val="002B625C"/>
    <w:rsid w:val="002B6ACD"/>
    <w:rsid w:val="002B7646"/>
    <w:rsid w:val="002B7FD8"/>
    <w:rsid w:val="002C10BC"/>
    <w:rsid w:val="002C1DA5"/>
    <w:rsid w:val="002C5887"/>
    <w:rsid w:val="002C6898"/>
    <w:rsid w:val="002C6FBC"/>
    <w:rsid w:val="002C7D3D"/>
    <w:rsid w:val="002D07CA"/>
    <w:rsid w:val="002D08D7"/>
    <w:rsid w:val="002D197F"/>
    <w:rsid w:val="002D1CB4"/>
    <w:rsid w:val="002D2986"/>
    <w:rsid w:val="002D3C03"/>
    <w:rsid w:val="002D41EE"/>
    <w:rsid w:val="002D42BD"/>
    <w:rsid w:val="002D47D2"/>
    <w:rsid w:val="002D5A40"/>
    <w:rsid w:val="002D7DE7"/>
    <w:rsid w:val="002E0190"/>
    <w:rsid w:val="002E2B4E"/>
    <w:rsid w:val="002E4746"/>
    <w:rsid w:val="002E4899"/>
    <w:rsid w:val="002E51E3"/>
    <w:rsid w:val="002E70D5"/>
    <w:rsid w:val="002E72ED"/>
    <w:rsid w:val="002E72FC"/>
    <w:rsid w:val="002E7E02"/>
    <w:rsid w:val="002F1933"/>
    <w:rsid w:val="002F2934"/>
    <w:rsid w:val="002F30A3"/>
    <w:rsid w:val="002F434C"/>
    <w:rsid w:val="002F4A00"/>
    <w:rsid w:val="002F66B2"/>
    <w:rsid w:val="002F6A7C"/>
    <w:rsid w:val="002F70C6"/>
    <w:rsid w:val="002F720C"/>
    <w:rsid w:val="003022D2"/>
    <w:rsid w:val="00303FED"/>
    <w:rsid w:val="0030524D"/>
    <w:rsid w:val="003071DC"/>
    <w:rsid w:val="0030741C"/>
    <w:rsid w:val="00307F8D"/>
    <w:rsid w:val="00312745"/>
    <w:rsid w:val="00313688"/>
    <w:rsid w:val="003140E8"/>
    <w:rsid w:val="00314325"/>
    <w:rsid w:val="0031496D"/>
    <w:rsid w:val="00315752"/>
    <w:rsid w:val="003160FC"/>
    <w:rsid w:val="00316BF6"/>
    <w:rsid w:val="0031714F"/>
    <w:rsid w:val="00322D38"/>
    <w:rsid w:val="00324AB4"/>
    <w:rsid w:val="00324D58"/>
    <w:rsid w:val="003279AD"/>
    <w:rsid w:val="003303DE"/>
    <w:rsid w:val="003306D2"/>
    <w:rsid w:val="00332B5F"/>
    <w:rsid w:val="00332CB8"/>
    <w:rsid w:val="003336FA"/>
    <w:rsid w:val="00333D75"/>
    <w:rsid w:val="00334394"/>
    <w:rsid w:val="00334C90"/>
    <w:rsid w:val="00335580"/>
    <w:rsid w:val="003359B8"/>
    <w:rsid w:val="00341E88"/>
    <w:rsid w:val="003427C6"/>
    <w:rsid w:val="00343C35"/>
    <w:rsid w:val="003441D0"/>
    <w:rsid w:val="003451C3"/>
    <w:rsid w:val="003475A7"/>
    <w:rsid w:val="00347C56"/>
    <w:rsid w:val="00350138"/>
    <w:rsid w:val="003501C4"/>
    <w:rsid w:val="003509FC"/>
    <w:rsid w:val="00352467"/>
    <w:rsid w:val="00352897"/>
    <w:rsid w:val="0035435F"/>
    <w:rsid w:val="00355547"/>
    <w:rsid w:val="003604FE"/>
    <w:rsid w:val="00360E3E"/>
    <w:rsid w:val="00362C59"/>
    <w:rsid w:val="00363B04"/>
    <w:rsid w:val="0036462C"/>
    <w:rsid w:val="00366123"/>
    <w:rsid w:val="003661AE"/>
    <w:rsid w:val="00366C26"/>
    <w:rsid w:val="00366D4F"/>
    <w:rsid w:val="00367931"/>
    <w:rsid w:val="00367A94"/>
    <w:rsid w:val="00367AA7"/>
    <w:rsid w:val="003702F7"/>
    <w:rsid w:val="00371BAF"/>
    <w:rsid w:val="003721CD"/>
    <w:rsid w:val="00373985"/>
    <w:rsid w:val="003750DB"/>
    <w:rsid w:val="00375AAC"/>
    <w:rsid w:val="00375DB9"/>
    <w:rsid w:val="00375EE7"/>
    <w:rsid w:val="0037657F"/>
    <w:rsid w:val="00377247"/>
    <w:rsid w:val="00380044"/>
    <w:rsid w:val="00382090"/>
    <w:rsid w:val="0038218C"/>
    <w:rsid w:val="00382C9C"/>
    <w:rsid w:val="003840FD"/>
    <w:rsid w:val="003849FF"/>
    <w:rsid w:val="00386B97"/>
    <w:rsid w:val="00386DE5"/>
    <w:rsid w:val="00390306"/>
    <w:rsid w:val="00390879"/>
    <w:rsid w:val="00390C80"/>
    <w:rsid w:val="00391277"/>
    <w:rsid w:val="00391326"/>
    <w:rsid w:val="003915FC"/>
    <w:rsid w:val="00391CA9"/>
    <w:rsid w:val="00393245"/>
    <w:rsid w:val="00396225"/>
    <w:rsid w:val="003975CA"/>
    <w:rsid w:val="003A0C47"/>
    <w:rsid w:val="003A126E"/>
    <w:rsid w:val="003A12FA"/>
    <w:rsid w:val="003A1D63"/>
    <w:rsid w:val="003A32DC"/>
    <w:rsid w:val="003A3419"/>
    <w:rsid w:val="003A5F76"/>
    <w:rsid w:val="003A781D"/>
    <w:rsid w:val="003A785F"/>
    <w:rsid w:val="003B1509"/>
    <w:rsid w:val="003B2FB5"/>
    <w:rsid w:val="003B369F"/>
    <w:rsid w:val="003B4795"/>
    <w:rsid w:val="003B4CF5"/>
    <w:rsid w:val="003C3A4D"/>
    <w:rsid w:val="003C44CE"/>
    <w:rsid w:val="003C44DA"/>
    <w:rsid w:val="003C4F20"/>
    <w:rsid w:val="003C539B"/>
    <w:rsid w:val="003C5B74"/>
    <w:rsid w:val="003C5FE2"/>
    <w:rsid w:val="003C655D"/>
    <w:rsid w:val="003D1CE3"/>
    <w:rsid w:val="003D4C79"/>
    <w:rsid w:val="003D5720"/>
    <w:rsid w:val="003D58F3"/>
    <w:rsid w:val="003D5AAD"/>
    <w:rsid w:val="003D5D26"/>
    <w:rsid w:val="003E22B1"/>
    <w:rsid w:val="003E2345"/>
    <w:rsid w:val="003E285A"/>
    <w:rsid w:val="003E2A67"/>
    <w:rsid w:val="003E2CBC"/>
    <w:rsid w:val="003E2D76"/>
    <w:rsid w:val="003E37F1"/>
    <w:rsid w:val="003E5F6E"/>
    <w:rsid w:val="003E5FCA"/>
    <w:rsid w:val="003F02E6"/>
    <w:rsid w:val="003F227E"/>
    <w:rsid w:val="003F30A3"/>
    <w:rsid w:val="003F3FC4"/>
    <w:rsid w:val="003F5DB3"/>
    <w:rsid w:val="003F6C04"/>
    <w:rsid w:val="003F6E36"/>
    <w:rsid w:val="003F7CDC"/>
    <w:rsid w:val="00400021"/>
    <w:rsid w:val="00400910"/>
    <w:rsid w:val="00400919"/>
    <w:rsid w:val="004021D4"/>
    <w:rsid w:val="00402887"/>
    <w:rsid w:val="00402EFB"/>
    <w:rsid w:val="0040362D"/>
    <w:rsid w:val="00405C60"/>
    <w:rsid w:val="004139B0"/>
    <w:rsid w:val="00414098"/>
    <w:rsid w:val="00414F31"/>
    <w:rsid w:val="00415229"/>
    <w:rsid w:val="00416D10"/>
    <w:rsid w:val="00417E05"/>
    <w:rsid w:val="00420329"/>
    <w:rsid w:val="00420CA2"/>
    <w:rsid w:val="00420DCC"/>
    <w:rsid w:val="00421C05"/>
    <w:rsid w:val="004220FB"/>
    <w:rsid w:val="0042343C"/>
    <w:rsid w:val="0042426E"/>
    <w:rsid w:val="004248A6"/>
    <w:rsid w:val="004250E4"/>
    <w:rsid w:val="0042584A"/>
    <w:rsid w:val="004276AA"/>
    <w:rsid w:val="00430BC0"/>
    <w:rsid w:val="004313AA"/>
    <w:rsid w:val="00431A1A"/>
    <w:rsid w:val="00433875"/>
    <w:rsid w:val="00434859"/>
    <w:rsid w:val="004348CF"/>
    <w:rsid w:val="00435D0C"/>
    <w:rsid w:val="0043716D"/>
    <w:rsid w:val="00437635"/>
    <w:rsid w:val="0043770F"/>
    <w:rsid w:val="00442302"/>
    <w:rsid w:val="004426E9"/>
    <w:rsid w:val="00444EB2"/>
    <w:rsid w:val="00447EFC"/>
    <w:rsid w:val="0045018E"/>
    <w:rsid w:val="00450BF6"/>
    <w:rsid w:val="004517F7"/>
    <w:rsid w:val="0045203B"/>
    <w:rsid w:val="0045733A"/>
    <w:rsid w:val="00457D8A"/>
    <w:rsid w:val="0046062D"/>
    <w:rsid w:val="0046100A"/>
    <w:rsid w:val="00461A59"/>
    <w:rsid w:val="004675FA"/>
    <w:rsid w:val="0046789B"/>
    <w:rsid w:val="00467E26"/>
    <w:rsid w:val="0047096A"/>
    <w:rsid w:val="0047116C"/>
    <w:rsid w:val="00471C5E"/>
    <w:rsid w:val="00472AF1"/>
    <w:rsid w:val="00472BAC"/>
    <w:rsid w:val="00473701"/>
    <w:rsid w:val="0047386C"/>
    <w:rsid w:val="0047491F"/>
    <w:rsid w:val="004751C6"/>
    <w:rsid w:val="00480C4D"/>
    <w:rsid w:val="004810ED"/>
    <w:rsid w:val="00482023"/>
    <w:rsid w:val="00482C6A"/>
    <w:rsid w:val="0048402D"/>
    <w:rsid w:val="00484442"/>
    <w:rsid w:val="00484AC9"/>
    <w:rsid w:val="0048621E"/>
    <w:rsid w:val="004879F9"/>
    <w:rsid w:val="00487A20"/>
    <w:rsid w:val="004901F5"/>
    <w:rsid w:val="004905B4"/>
    <w:rsid w:val="004919B6"/>
    <w:rsid w:val="00491C1F"/>
    <w:rsid w:val="00491C20"/>
    <w:rsid w:val="00491F61"/>
    <w:rsid w:val="0049462F"/>
    <w:rsid w:val="0049517D"/>
    <w:rsid w:val="0049785D"/>
    <w:rsid w:val="004A0691"/>
    <w:rsid w:val="004A0A59"/>
    <w:rsid w:val="004A2E3D"/>
    <w:rsid w:val="004A2FA8"/>
    <w:rsid w:val="004A328E"/>
    <w:rsid w:val="004A3AA3"/>
    <w:rsid w:val="004A4608"/>
    <w:rsid w:val="004A5FB6"/>
    <w:rsid w:val="004A7C2B"/>
    <w:rsid w:val="004B2234"/>
    <w:rsid w:val="004B42C2"/>
    <w:rsid w:val="004B4E07"/>
    <w:rsid w:val="004B4F92"/>
    <w:rsid w:val="004B4FFB"/>
    <w:rsid w:val="004B540D"/>
    <w:rsid w:val="004B5D12"/>
    <w:rsid w:val="004B6BE5"/>
    <w:rsid w:val="004B6FDC"/>
    <w:rsid w:val="004B76B1"/>
    <w:rsid w:val="004C0610"/>
    <w:rsid w:val="004C1364"/>
    <w:rsid w:val="004C40EC"/>
    <w:rsid w:val="004C4E48"/>
    <w:rsid w:val="004C620A"/>
    <w:rsid w:val="004C738A"/>
    <w:rsid w:val="004D275F"/>
    <w:rsid w:val="004D2824"/>
    <w:rsid w:val="004D2A3A"/>
    <w:rsid w:val="004D3A15"/>
    <w:rsid w:val="004D4A81"/>
    <w:rsid w:val="004D7604"/>
    <w:rsid w:val="004D7849"/>
    <w:rsid w:val="004E074A"/>
    <w:rsid w:val="004E095B"/>
    <w:rsid w:val="004E11E6"/>
    <w:rsid w:val="004E46F6"/>
    <w:rsid w:val="004E5264"/>
    <w:rsid w:val="004E65A1"/>
    <w:rsid w:val="004E72E4"/>
    <w:rsid w:val="004F0C38"/>
    <w:rsid w:val="004F5215"/>
    <w:rsid w:val="004F6C49"/>
    <w:rsid w:val="005017B8"/>
    <w:rsid w:val="00501F02"/>
    <w:rsid w:val="00502E42"/>
    <w:rsid w:val="00503844"/>
    <w:rsid w:val="00504771"/>
    <w:rsid w:val="00505B85"/>
    <w:rsid w:val="0051405E"/>
    <w:rsid w:val="005143EF"/>
    <w:rsid w:val="00514996"/>
    <w:rsid w:val="005159FD"/>
    <w:rsid w:val="00517926"/>
    <w:rsid w:val="00520E39"/>
    <w:rsid w:val="00521690"/>
    <w:rsid w:val="00522AC8"/>
    <w:rsid w:val="0052516D"/>
    <w:rsid w:val="00525712"/>
    <w:rsid w:val="005259C1"/>
    <w:rsid w:val="005274AA"/>
    <w:rsid w:val="005300EE"/>
    <w:rsid w:val="00533A05"/>
    <w:rsid w:val="005348A6"/>
    <w:rsid w:val="00534ABB"/>
    <w:rsid w:val="00537C1C"/>
    <w:rsid w:val="00540AF1"/>
    <w:rsid w:val="00542F5C"/>
    <w:rsid w:val="00551A0E"/>
    <w:rsid w:val="005555F3"/>
    <w:rsid w:val="00556242"/>
    <w:rsid w:val="005565C7"/>
    <w:rsid w:val="00557D84"/>
    <w:rsid w:val="00561741"/>
    <w:rsid w:val="00562000"/>
    <w:rsid w:val="00562E19"/>
    <w:rsid w:val="00564F96"/>
    <w:rsid w:val="00565A67"/>
    <w:rsid w:val="005726C5"/>
    <w:rsid w:val="00573EDF"/>
    <w:rsid w:val="0057688D"/>
    <w:rsid w:val="0058024D"/>
    <w:rsid w:val="00580394"/>
    <w:rsid w:val="005827C5"/>
    <w:rsid w:val="005840D4"/>
    <w:rsid w:val="00585020"/>
    <w:rsid w:val="0058530A"/>
    <w:rsid w:val="00586118"/>
    <w:rsid w:val="00586AC5"/>
    <w:rsid w:val="00590251"/>
    <w:rsid w:val="005902D1"/>
    <w:rsid w:val="00590675"/>
    <w:rsid w:val="00592025"/>
    <w:rsid w:val="00594F0D"/>
    <w:rsid w:val="00596AFC"/>
    <w:rsid w:val="00597A6E"/>
    <w:rsid w:val="00597AB6"/>
    <w:rsid w:val="00597CA2"/>
    <w:rsid w:val="005A04CF"/>
    <w:rsid w:val="005A1573"/>
    <w:rsid w:val="005A471E"/>
    <w:rsid w:val="005A4BBD"/>
    <w:rsid w:val="005A60BE"/>
    <w:rsid w:val="005A7890"/>
    <w:rsid w:val="005A7F76"/>
    <w:rsid w:val="005B0E85"/>
    <w:rsid w:val="005B0EDC"/>
    <w:rsid w:val="005B3282"/>
    <w:rsid w:val="005B4598"/>
    <w:rsid w:val="005B4AFB"/>
    <w:rsid w:val="005B6E75"/>
    <w:rsid w:val="005B747E"/>
    <w:rsid w:val="005B7C3C"/>
    <w:rsid w:val="005C083A"/>
    <w:rsid w:val="005C1067"/>
    <w:rsid w:val="005C3FCD"/>
    <w:rsid w:val="005C5D14"/>
    <w:rsid w:val="005C7ABC"/>
    <w:rsid w:val="005D0207"/>
    <w:rsid w:val="005D21EB"/>
    <w:rsid w:val="005D2BEF"/>
    <w:rsid w:val="005D2BF5"/>
    <w:rsid w:val="005D4810"/>
    <w:rsid w:val="005D580B"/>
    <w:rsid w:val="005E02A2"/>
    <w:rsid w:val="005E12FF"/>
    <w:rsid w:val="005E19D1"/>
    <w:rsid w:val="005E24B6"/>
    <w:rsid w:val="005E413E"/>
    <w:rsid w:val="005E4514"/>
    <w:rsid w:val="005E5642"/>
    <w:rsid w:val="005E6796"/>
    <w:rsid w:val="005E7844"/>
    <w:rsid w:val="005F0971"/>
    <w:rsid w:val="005F18CD"/>
    <w:rsid w:val="005F33E7"/>
    <w:rsid w:val="005F3D89"/>
    <w:rsid w:val="005F58D1"/>
    <w:rsid w:val="005F75C0"/>
    <w:rsid w:val="0060080F"/>
    <w:rsid w:val="006026A2"/>
    <w:rsid w:val="00602769"/>
    <w:rsid w:val="0060279D"/>
    <w:rsid w:val="006029D0"/>
    <w:rsid w:val="006077FE"/>
    <w:rsid w:val="00611043"/>
    <w:rsid w:val="00613A1B"/>
    <w:rsid w:val="00614A8D"/>
    <w:rsid w:val="006161DA"/>
    <w:rsid w:val="00616672"/>
    <w:rsid w:val="0061670F"/>
    <w:rsid w:val="00616F2B"/>
    <w:rsid w:val="006204A1"/>
    <w:rsid w:val="00620D77"/>
    <w:rsid w:val="00623400"/>
    <w:rsid w:val="00625579"/>
    <w:rsid w:val="006278AD"/>
    <w:rsid w:val="00630F95"/>
    <w:rsid w:val="006324F5"/>
    <w:rsid w:val="00632E8E"/>
    <w:rsid w:val="00633991"/>
    <w:rsid w:val="006347F4"/>
    <w:rsid w:val="00635BEC"/>
    <w:rsid w:val="006361D9"/>
    <w:rsid w:val="00637381"/>
    <w:rsid w:val="00637DE9"/>
    <w:rsid w:val="00640FB3"/>
    <w:rsid w:val="00643E27"/>
    <w:rsid w:val="00644402"/>
    <w:rsid w:val="00644C9A"/>
    <w:rsid w:val="00646186"/>
    <w:rsid w:val="0064695B"/>
    <w:rsid w:val="00650F92"/>
    <w:rsid w:val="006534B6"/>
    <w:rsid w:val="006536A5"/>
    <w:rsid w:val="00654098"/>
    <w:rsid w:val="00654194"/>
    <w:rsid w:val="00654594"/>
    <w:rsid w:val="00655518"/>
    <w:rsid w:val="006566EF"/>
    <w:rsid w:val="00656EB5"/>
    <w:rsid w:val="00657044"/>
    <w:rsid w:val="00657695"/>
    <w:rsid w:val="006576E9"/>
    <w:rsid w:val="00657721"/>
    <w:rsid w:val="006601A1"/>
    <w:rsid w:val="006607BB"/>
    <w:rsid w:val="0066127C"/>
    <w:rsid w:val="00662472"/>
    <w:rsid w:val="00663800"/>
    <w:rsid w:val="00664123"/>
    <w:rsid w:val="00664406"/>
    <w:rsid w:val="00664CBC"/>
    <w:rsid w:val="00666984"/>
    <w:rsid w:val="00667302"/>
    <w:rsid w:val="00667346"/>
    <w:rsid w:val="00667694"/>
    <w:rsid w:val="006678A5"/>
    <w:rsid w:val="00670A67"/>
    <w:rsid w:val="00671AF0"/>
    <w:rsid w:val="006754CF"/>
    <w:rsid w:val="0067552D"/>
    <w:rsid w:val="0068088C"/>
    <w:rsid w:val="006834F7"/>
    <w:rsid w:val="00683E08"/>
    <w:rsid w:val="00683EE1"/>
    <w:rsid w:val="00685743"/>
    <w:rsid w:val="00693736"/>
    <w:rsid w:val="00696FA8"/>
    <w:rsid w:val="006A2A6A"/>
    <w:rsid w:val="006A4DCD"/>
    <w:rsid w:val="006A7A36"/>
    <w:rsid w:val="006B0006"/>
    <w:rsid w:val="006B0182"/>
    <w:rsid w:val="006B2E39"/>
    <w:rsid w:val="006B410C"/>
    <w:rsid w:val="006C15A5"/>
    <w:rsid w:val="006C3E9E"/>
    <w:rsid w:val="006C460B"/>
    <w:rsid w:val="006C5C77"/>
    <w:rsid w:val="006C61D4"/>
    <w:rsid w:val="006C7B0B"/>
    <w:rsid w:val="006C7BE2"/>
    <w:rsid w:val="006C7EB1"/>
    <w:rsid w:val="006D0B64"/>
    <w:rsid w:val="006D1BB9"/>
    <w:rsid w:val="006D2249"/>
    <w:rsid w:val="006D5F65"/>
    <w:rsid w:val="006D6423"/>
    <w:rsid w:val="006D743F"/>
    <w:rsid w:val="006E091E"/>
    <w:rsid w:val="006E0BA4"/>
    <w:rsid w:val="006E5EC3"/>
    <w:rsid w:val="006E73B2"/>
    <w:rsid w:val="006F0577"/>
    <w:rsid w:val="006F0BCA"/>
    <w:rsid w:val="006F1DBC"/>
    <w:rsid w:val="006F215D"/>
    <w:rsid w:val="006F2446"/>
    <w:rsid w:val="006F2706"/>
    <w:rsid w:val="006F4DBA"/>
    <w:rsid w:val="006F4FEA"/>
    <w:rsid w:val="006F5E4D"/>
    <w:rsid w:val="006F76B8"/>
    <w:rsid w:val="00701B35"/>
    <w:rsid w:val="00702546"/>
    <w:rsid w:val="00702627"/>
    <w:rsid w:val="00702725"/>
    <w:rsid w:val="00702ABB"/>
    <w:rsid w:val="00705DB9"/>
    <w:rsid w:val="00710AD7"/>
    <w:rsid w:val="00713128"/>
    <w:rsid w:val="007137AC"/>
    <w:rsid w:val="007147CB"/>
    <w:rsid w:val="007147F9"/>
    <w:rsid w:val="00714B29"/>
    <w:rsid w:val="007154A3"/>
    <w:rsid w:val="007159B8"/>
    <w:rsid w:val="0071739E"/>
    <w:rsid w:val="00717912"/>
    <w:rsid w:val="00722CAC"/>
    <w:rsid w:val="00723293"/>
    <w:rsid w:val="00726E3A"/>
    <w:rsid w:val="00732C3A"/>
    <w:rsid w:val="00734D23"/>
    <w:rsid w:val="007354DC"/>
    <w:rsid w:val="00736877"/>
    <w:rsid w:val="00736AB7"/>
    <w:rsid w:val="00737265"/>
    <w:rsid w:val="00737ED4"/>
    <w:rsid w:val="00740D2A"/>
    <w:rsid w:val="00745655"/>
    <w:rsid w:val="00745F8E"/>
    <w:rsid w:val="00745FA5"/>
    <w:rsid w:val="007461E1"/>
    <w:rsid w:val="00746BA8"/>
    <w:rsid w:val="007476F7"/>
    <w:rsid w:val="00753F20"/>
    <w:rsid w:val="00754CFB"/>
    <w:rsid w:val="00755100"/>
    <w:rsid w:val="00755194"/>
    <w:rsid w:val="00756C15"/>
    <w:rsid w:val="007650C9"/>
    <w:rsid w:val="00766463"/>
    <w:rsid w:val="00766AB9"/>
    <w:rsid w:val="007670DA"/>
    <w:rsid w:val="00770528"/>
    <w:rsid w:val="0077052E"/>
    <w:rsid w:val="00770B75"/>
    <w:rsid w:val="00773BB8"/>
    <w:rsid w:val="00773C74"/>
    <w:rsid w:val="0077486C"/>
    <w:rsid w:val="00775FE7"/>
    <w:rsid w:val="007773E2"/>
    <w:rsid w:val="007818B0"/>
    <w:rsid w:val="0078239A"/>
    <w:rsid w:val="0078323A"/>
    <w:rsid w:val="00783B79"/>
    <w:rsid w:val="00785FE9"/>
    <w:rsid w:val="0078769A"/>
    <w:rsid w:val="00792B86"/>
    <w:rsid w:val="007938C3"/>
    <w:rsid w:val="00793EDC"/>
    <w:rsid w:val="007A25A3"/>
    <w:rsid w:val="007A2ABC"/>
    <w:rsid w:val="007A4484"/>
    <w:rsid w:val="007A4823"/>
    <w:rsid w:val="007A59DA"/>
    <w:rsid w:val="007A73FC"/>
    <w:rsid w:val="007A7A71"/>
    <w:rsid w:val="007B4FD1"/>
    <w:rsid w:val="007B582E"/>
    <w:rsid w:val="007C43E8"/>
    <w:rsid w:val="007D01ED"/>
    <w:rsid w:val="007D0FE7"/>
    <w:rsid w:val="007D24D7"/>
    <w:rsid w:val="007D4D5B"/>
    <w:rsid w:val="007D6AAF"/>
    <w:rsid w:val="007D6ABE"/>
    <w:rsid w:val="007D6F38"/>
    <w:rsid w:val="007D73FB"/>
    <w:rsid w:val="007E135E"/>
    <w:rsid w:val="007E29EC"/>
    <w:rsid w:val="007E3159"/>
    <w:rsid w:val="007E3AE0"/>
    <w:rsid w:val="007E5A97"/>
    <w:rsid w:val="007E5FE2"/>
    <w:rsid w:val="007E6EB1"/>
    <w:rsid w:val="007E727C"/>
    <w:rsid w:val="007E79EE"/>
    <w:rsid w:val="007F0ABC"/>
    <w:rsid w:val="007F11BA"/>
    <w:rsid w:val="007F3221"/>
    <w:rsid w:val="007F3532"/>
    <w:rsid w:val="007F4B26"/>
    <w:rsid w:val="007F5519"/>
    <w:rsid w:val="007F6497"/>
    <w:rsid w:val="00800F25"/>
    <w:rsid w:val="00801655"/>
    <w:rsid w:val="00804A3E"/>
    <w:rsid w:val="008076F3"/>
    <w:rsid w:val="0081078C"/>
    <w:rsid w:val="008121CE"/>
    <w:rsid w:val="008136BD"/>
    <w:rsid w:val="00813A64"/>
    <w:rsid w:val="008164BA"/>
    <w:rsid w:val="00816BC8"/>
    <w:rsid w:val="008224F5"/>
    <w:rsid w:val="00823537"/>
    <w:rsid w:val="008236B8"/>
    <w:rsid w:val="00823745"/>
    <w:rsid w:val="00823E2F"/>
    <w:rsid w:val="0082414F"/>
    <w:rsid w:val="00827801"/>
    <w:rsid w:val="00830C6F"/>
    <w:rsid w:val="00831223"/>
    <w:rsid w:val="008312D7"/>
    <w:rsid w:val="00832FBB"/>
    <w:rsid w:val="00834396"/>
    <w:rsid w:val="00835830"/>
    <w:rsid w:val="00835FA2"/>
    <w:rsid w:val="00836951"/>
    <w:rsid w:val="0083793B"/>
    <w:rsid w:val="00842172"/>
    <w:rsid w:val="00844A22"/>
    <w:rsid w:val="0084663D"/>
    <w:rsid w:val="00847A86"/>
    <w:rsid w:val="00847DD5"/>
    <w:rsid w:val="0085003D"/>
    <w:rsid w:val="00850358"/>
    <w:rsid w:val="008516CD"/>
    <w:rsid w:val="0085204E"/>
    <w:rsid w:val="0085287D"/>
    <w:rsid w:val="00853AAF"/>
    <w:rsid w:val="008551E8"/>
    <w:rsid w:val="00855793"/>
    <w:rsid w:val="008608BF"/>
    <w:rsid w:val="0086168A"/>
    <w:rsid w:val="00861EDF"/>
    <w:rsid w:val="00864D30"/>
    <w:rsid w:val="00864E77"/>
    <w:rsid w:val="00866733"/>
    <w:rsid w:val="00866F92"/>
    <w:rsid w:val="00867A9D"/>
    <w:rsid w:val="00870081"/>
    <w:rsid w:val="008710B1"/>
    <w:rsid w:val="00871231"/>
    <w:rsid w:val="00872421"/>
    <w:rsid w:val="008738DE"/>
    <w:rsid w:val="00873BD5"/>
    <w:rsid w:val="008749F9"/>
    <w:rsid w:val="00874ADD"/>
    <w:rsid w:val="00874C9F"/>
    <w:rsid w:val="0087577A"/>
    <w:rsid w:val="00875BC5"/>
    <w:rsid w:val="00877367"/>
    <w:rsid w:val="008803E2"/>
    <w:rsid w:val="00882B1D"/>
    <w:rsid w:val="00882BB7"/>
    <w:rsid w:val="008834EE"/>
    <w:rsid w:val="008837EA"/>
    <w:rsid w:val="00883F48"/>
    <w:rsid w:val="008844A4"/>
    <w:rsid w:val="00886448"/>
    <w:rsid w:val="00886A3C"/>
    <w:rsid w:val="008876F8"/>
    <w:rsid w:val="00887749"/>
    <w:rsid w:val="008919EF"/>
    <w:rsid w:val="0089202C"/>
    <w:rsid w:val="00893B68"/>
    <w:rsid w:val="00896DC3"/>
    <w:rsid w:val="00897FA0"/>
    <w:rsid w:val="008A4F07"/>
    <w:rsid w:val="008A505B"/>
    <w:rsid w:val="008A6966"/>
    <w:rsid w:val="008A7681"/>
    <w:rsid w:val="008B247F"/>
    <w:rsid w:val="008B3721"/>
    <w:rsid w:val="008B394D"/>
    <w:rsid w:val="008B5A89"/>
    <w:rsid w:val="008B6484"/>
    <w:rsid w:val="008B7C18"/>
    <w:rsid w:val="008B7FC7"/>
    <w:rsid w:val="008C0966"/>
    <w:rsid w:val="008C198E"/>
    <w:rsid w:val="008C1D43"/>
    <w:rsid w:val="008C21E8"/>
    <w:rsid w:val="008C3794"/>
    <w:rsid w:val="008C38FE"/>
    <w:rsid w:val="008C52CF"/>
    <w:rsid w:val="008C54E3"/>
    <w:rsid w:val="008C56B1"/>
    <w:rsid w:val="008C6CE9"/>
    <w:rsid w:val="008D3C23"/>
    <w:rsid w:val="008D6748"/>
    <w:rsid w:val="008E1F29"/>
    <w:rsid w:val="008E38C9"/>
    <w:rsid w:val="008E406F"/>
    <w:rsid w:val="008E4F1C"/>
    <w:rsid w:val="008F0436"/>
    <w:rsid w:val="008F0E7B"/>
    <w:rsid w:val="008F109A"/>
    <w:rsid w:val="008F214C"/>
    <w:rsid w:val="008F31A2"/>
    <w:rsid w:val="008F517F"/>
    <w:rsid w:val="008F63EF"/>
    <w:rsid w:val="008F69EE"/>
    <w:rsid w:val="00900020"/>
    <w:rsid w:val="00900702"/>
    <w:rsid w:val="0090071B"/>
    <w:rsid w:val="00901BA3"/>
    <w:rsid w:val="009037FF"/>
    <w:rsid w:val="00904706"/>
    <w:rsid w:val="00904916"/>
    <w:rsid w:val="00907019"/>
    <w:rsid w:val="0091156D"/>
    <w:rsid w:val="00911A41"/>
    <w:rsid w:val="00911D36"/>
    <w:rsid w:val="00912867"/>
    <w:rsid w:val="00914CF4"/>
    <w:rsid w:val="00916AFE"/>
    <w:rsid w:val="009176C6"/>
    <w:rsid w:val="00920F80"/>
    <w:rsid w:val="0092480A"/>
    <w:rsid w:val="009266BC"/>
    <w:rsid w:val="00931202"/>
    <w:rsid w:val="00932115"/>
    <w:rsid w:val="009325D3"/>
    <w:rsid w:val="0093345A"/>
    <w:rsid w:val="00933D85"/>
    <w:rsid w:val="0093404A"/>
    <w:rsid w:val="0093501D"/>
    <w:rsid w:val="009374A3"/>
    <w:rsid w:val="00946546"/>
    <w:rsid w:val="0094679F"/>
    <w:rsid w:val="00946A8D"/>
    <w:rsid w:val="00946CFB"/>
    <w:rsid w:val="00947497"/>
    <w:rsid w:val="00950A61"/>
    <w:rsid w:val="00951303"/>
    <w:rsid w:val="00951F21"/>
    <w:rsid w:val="009534EE"/>
    <w:rsid w:val="009542F7"/>
    <w:rsid w:val="009552F8"/>
    <w:rsid w:val="009553B1"/>
    <w:rsid w:val="00956771"/>
    <w:rsid w:val="00957869"/>
    <w:rsid w:val="00957946"/>
    <w:rsid w:val="00960282"/>
    <w:rsid w:val="00960CAC"/>
    <w:rsid w:val="00961CE7"/>
    <w:rsid w:val="00963ABC"/>
    <w:rsid w:val="009641E1"/>
    <w:rsid w:val="0096546F"/>
    <w:rsid w:val="0096629E"/>
    <w:rsid w:val="00966C5F"/>
    <w:rsid w:val="00967271"/>
    <w:rsid w:val="009673A0"/>
    <w:rsid w:val="009711C5"/>
    <w:rsid w:val="0097288E"/>
    <w:rsid w:val="00973D30"/>
    <w:rsid w:val="0097481D"/>
    <w:rsid w:val="00977AD3"/>
    <w:rsid w:val="00983CB7"/>
    <w:rsid w:val="00986E82"/>
    <w:rsid w:val="009909E2"/>
    <w:rsid w:val="009930EC"/>
    <w:rsid w:val="00993C87"/>
    <w:rsid w:val="0099492F"/>
    <w:rsid w:val="00994E57"/>
    <w:rsid w:val="009968F8"/>
    <w:rsid w:val="009A14D6"/>
    <w:rsid w:val="009A15BE"/>
    <w:rsid w:val="009A20A4"/>
    <w:rsid w:val="009A29B8"/>
    <w:rsid w:val="009A4563"/>
    <w:rsid w:val="009A659E"/>
    <w:rsid w:val="009A7C47"/>
    <w:rsid w:val="009A7DC1"/>
    <w:rsid w:val="009B25E8"/>
    <w:rsid w:val="009B2F2E"/>
    <w:rsid w:val="009B3608"/>
    <w:rsid w:val="009B36F8"/>
    <w:rsid w:val="009B5869"/>
    <w:rsid w:val="009B5C57"/>
    <w:rsid w:val="009C036C"/>
    <w:rsid w:val="009C074D"/>
    <w:rsid w:val="009C08BA"/>
    <w:rsid w:val="009C0CF3"/>
    <w:rsid w:val="009C1DAF"/>
    <w:rsid w:val="009C7463"/>
    <w:rsid w:val="009D0C88"/>
    <w:rsid w:val="009D1813"/>
    <w:rsid w:val="009D2594"/>
    <w:rsid w:val="009D2BD0"/>
    <w:rsid w:val="009D31F6"/>
    <w:rsid w:val="009D3E14"/>
    <w:rsid w:val="009D464A"/>
    <w:rsid w:val="009D5495"/>
    <w:rsid w:val="009D6D87"/>
    <w:rsid w:val="009D6E31"/>
    <w:rsid w:val="009D7387"/>
    <w:rsid w:val="009D7413"/>
    <w:rsid w:val="009E1C05"/>
    <w:rsid w:val="009E1F80"/>
    <w:rsid w:val="009E248E"/>
    <w:rsid w:val="009E24EF"/>
    <w:rsid w:val="009E2CC6"/>
    <w:rsid w:val="009E4670"/>
    <w:rsid w:val="009E5320"/>
    <w:rsid w:val="009E7383"/>
    <w:rsid w:val="009F0678"/>
    <w:rsid w:val="009F369F"/>
    <w:rsid w:val="009F3B03"/>
    <w:rsid w:val="00A00EB3"/>
    <w:rsid w:val="00A01286"/>
    <w:rsid w:val="00A015D6"/>
    <w:rsid w:val="00A01A56"/>
    <w:rsid w:val="00A03A26"/>
    <w:rsid w:val="00A0410C"/>
    <w:rsid w:val="00A04D7D"/>
    <w:rsid w:val="00A1036C"/>
    <w:rsid w:val="00A10982"/>
    <w:rsid w:val="00A1533A"/>
    <w:rsid w:val="00A15B50"/>
    <w:rsid w:val="00A217DE"/>
    <w:rsid w:val="00A22D64"/>
    <w:rsid w:val="00A22E74"/>
    <w:rsid w:val="00A23448"/>
    <w:rsid w:val="00A24413"/>
    <w:rsid w:val="00A2567C"/>
    <w:rsid w:val="00A26021"/>
    <w:rsid w:val="00A271F0"/>
    <w:rsid w:val="00A27F76"/>
    <w:rsid w:val="00A3015A"/>
    <w:rsid w:val="00A3132D"/>
    <w:rsid w:val="00A32782"/>
    <w:rsid w:val="00A33AAA"/>
    <w:rsid w:val="00A33BEE"/>
    <w:rsid w:val="00A36162"/>
    <w:rsid w:val="00A370A9"/>
    <w:rsid w:val="00A419C6"/>
    <w:rsid w:val="00A41E3A"/>
    <w:rsid w:val="00A43426"/>
    <w:rsid w:val="00A43DF2"/>
    <w:rsid w:val="00A50556"/>
    <w:rsid w:val="00A51BD5"/>
    <w:rsid w:val="00A54BAF"/>
    <w:rsid w:val="00A55979"/>
    <w:rsid w:val="00A55E65"/>
    <w:rsid w:val="00A61DB0"/>
    <w:rsid w:val="00A628A0"/>
    <w:rsid w:val="00A6299B"/>
    <w:rsid w:val="00A62D96"/>
    <w:rsid w:val="00A66992"/>
    <w:rsid w:val="00A67AB0"/>
    <w:rsid w:val="00A70181"/>
    <w:rsid w:val="00A735D0"/>
    <w:rsid w:val="00A73D28"/>
    <w:rsid w:val="00A75D17"/>
    <w:rsid w:val="00A75F3F"/>
    <w:rsid w:val="00A81745"/>
    <w:rsid w:val="00A81BA2"/>
    <w:rsid w:val="00A82AC0"/>
    <w:rsid w:val="00A82BDE"/>
    <w:rsid w:val="00A831B3"/>
    <w:rsid w:val="00A84496"/>
    <w:rsid w:val="00A900F9"/>
    <w:rsid w:val="00A905CC"/>
    <w:rsid w:val="00A92290"/>
    <w:rsid w:val="00A92F24"/>
    <w:rsid w:val="00A93038"/>
    <w:rsid w:val="00A93E24"/>
    <w:rsid w:val="00AA1837"/>
    <w:rsid w:val="00AA1BE3"/>
    <w:rsid w:val="00AA37DD"/>
    <w:rsid w:val="00AA7C65"/>
    <w:rsid w:val="00AA7C9E"/>
    <w:rsid w:val="00AB30BD"/>
    <w:rsid w:val="00AB356C"/>
    <w:rsid w:val="00AB3AAB"/>
    <w:rsid w:val="00AB758D"/>
    <w:rsid w:val="00AC092C"/>
    <w:rsid w:val="00AC22B8"/>
    <w:rsid w:val="00AC2A81"/>
    <w:rsid w:val="00AC32AF"/>
    <w:rsid w:val="00AC3ACC"/>
    <w:rsid w:val="00AC3BD5"/>
    <w:rsid w:val="00AC455A"/>
    <w:rsid w:val="00AC63EC"/>
    <w:rsid w:val="00AC6F23"/>
    <w:rsid w:val="00AC70CA"/>
    <w:rsid w:val="00AC76B5"/>
    <w:rsid w:val="00AC7D0C"/>
    <w:rsid w:val="00AD06EC"/>
    <w:rsid w:val="00AD0974"/>
    <w:rsid w:val="00AD0AFF"/>
    <w:rsid w:val="00AD0DAB"/>
    <w:rsid w:val="00AE0073"/>
    <w:rsid w:val="00AE4324"/>
    <w:rsid w:val="00AF012A"/>
    <w:rsid w:val="00AF0234"/>
    <w:rsid w:val="00AF06E6"/>
    <w:rsid w:val="00AF130E"/>
    <w:rsid w:val="00AF237E"/>
    <w:rsid w:val="00AF31F0"/>
    <w:rsid w:val="00AF387C"/>
    <w:rsid w:val="00AF5882"/>
    <w:rsid w:val="00AF5D83"/>
    <w:rsid w:val="00B00ABB"/>
    <w:rsid w:val="00B02172"/>
    <w:rsid w:val="00B02B8E"/>
    <w:rsid w:val="00B0353F"/>
    <w:rsid w:val="00B05862"/>
    <w:rsid w:val="00B058B7"/>
    <w:rsid w:val="00B05F5B"/>
    <w:rsid w:val="00B06CDB"/>
    <w:rsid w:val="00B07E74"/>
    <w:rsid w:val="00B11C64"/>
    <w:rsid w:val="00B13097"/>
    <w:rsid w:val="00B13C5F"/>
    <w:rsid w:val="00B14E36"/>
    <w:rsid w:val="00B152E5"/>
    <w:rsid w:val="00B16240"/>
    <w:rsid w:val="00B16DAC"/>
    <w:rsid w:val="00B17CD3"/>
    <w:rsid w:val="00B17FAF"/>
    <w:rsid w:val="00B20212"/>
    <w:rsid w:val="00B21EB0"/>
    <w:rsid w:val="00B2288A"/>
    <w:rsid w:val="00B22FEF"/>
    <w:rsid w:val="00B24BC7"/>
    <w:rsid w:val="00B24F65"/>
    <w:rsid w:val="00B27AC6"/>
    <w:rsid w:val="00B333BC"/>
    <w:rsid w:val="00B336E2"/>
    <w:rsid w:val="00B3477A"/>
    <w:rsid w:val="00B36E1F"/>
    <w:rsid w:val="00B40153"/>
    <w:rsid w:val="00B40BDC"/>
    <w:rsid w:val="00B423CA"/>
    <w:rsid w:val="00B42AA1"/>
    <w:rsid w:val="00B4389A"/>
    <w:rsid w:val="00B4392B"/>
    <w:rsid w:val="00B46541"/>
    <w:rsid w:val="00B4666C"/>
    <w:rsid w:val="00B47DE5"/>
    <w:rsid w:val="00B50B3B"/>
    <w:rsid w:val="00B526B8"/>
    <w:rsid w:val="00B52A7F"/>
    <w:rsid w:val="00B56482"/>
    <w:rsid w:val="00B57EBE"/>
    <w:rsid w:val="00B57F1B"/>
    <w:rsid w:val="00B62FA4"/>
    <w:rsid w:val="00B635F4"/>
    <w:rsid w:val="00B63EC5"/>
    <w:rsid w:val="00B66C24"/>
    <w:rsid w:val="00B66FBF"/>
    <w:rsid w:val="00B678A3"/>
    <w:rsid w:val="00B70267"/>
    <w:rsid w:val="00B7276E"/>
    <w:rsid w:val="00B737F6"/>
    <w:rsid w:val="00B741BD"/>
    <w:rsid w:val="00B741EA"/>
    <w:rsid w:val="00B7442D"/>
    <w:rsid w:val="00B745B7"/>
    <w:rsid w:val="00B76EC2"/>
    <w:rsid w:val="00B76EDB"/>
    <w:rsid w:val="00B77F14"/>
    <w:rsid w:val="00B80303"/>
    <w:rsid w:val="00B808C7"/>
    <w:rsid w:val="00B80959"/>
    <w:rsid w:val="00B824E4"/>
    <w:rsid w:val="00B82941"/>
    <w:rsid w:val="00B8436F"/>
    <w:rsid w:val="00B84382"/>
    <w:rsid w:val="00B8597B"/>
    <w:rsid w:val="00B9117A"/>
    <w:rsid w:val="00B9173B"/>
    <w:rsid w:val="00B91D68"/>
    <w:rsid w:val="00B926FF"/>
    <w:rsid w:val="00B92906"/>
    <w:rsid w:val="00B9450E"/>
    <w:rsid w:val="00B94BBB"/>
    <w:rsid w:val="00BA39FD"/>
    <w:rsid w:val="00BA45FE"/>
    <w:rsid w:val="00BA5708"/>
    <w:rsid w:val="00BA7190"/>
    <w:rsid w:val="00BA74DD"/>
    <w:rsid w:val="00BB0129"/>
    <w:rsid w:val="00BB04EE"/>
    <w:rsid w:val="00BB18E7"/>
    <w:rsid w:val="00BB3516"/>
    <w:rsid w:val="00BB35E3"/>
    <w:rsid w:val="00BB3B92"/>
    <w:rsid w:val="00BB3F4E"/>
    <w:rsid w:val="00BB41D7"/>
    <w:rsid w:val="00BB4E5B"/>
    <w:rsid w:val="00BB5108"/>
    <w:rsid w:val="00BC0C31"/>
    <w:rsid w:val="00BC1368"/>
    <w:rsid w:val="00BC27E0"/>
    <w:rsid w:val="00BC576E"/>
    <w:rsid w:val="00BC5A56"/>
    <w:rsid w:val="00BC62DB"/>
    <w:rsid w:val="00BC6809"/>
    <w:rsid w:val="00BC74F9"/>
    <w:rsid w:val="00BC7ED3"/>
    <w:rsid w:val="00BD4ABA"/>
    <w:rsid w:val="00BD4C3C"/>
    <w:rsid w:val="00BD57A0"/>
    <w:rsid w:val="00BD6205"/>
    <w:rsid w:val="00BE0A46"/>
    <w:rsid w:val="00BE1D0C"/>
    <w:rsid w:val="00BE1F51"/>
    <w:rsid w:val="00BE2BDC"/>
    <w:rsid w:val="00BE34D6"/>
    <w:rsid w:val="00BE5FAD"/>
    <w:rsid w:val="00BF068D"/>
    <w:rsid w:val="00BF1ED9"/>
    <w:rsid w:val="00BF285B"/>
    <w:rsid w:val="00BF2C54"/>
    <w:rsid w:val="00BF32BC"/>
    <w:rsid w:val="00BF3384"/>
    <w:rsid w:val="00BF3FA5"/>
    <w:rsid w:val="00BF4AA6"/>
    <w:rsid w:val="00BF4C6A"/>
    <w:rsid w:val="00BF4EA3"/>
    <w:rsid w:val="00BF5416"/>
    <w:rsid w:val="00BF5545"/>
    <w:rsid w:val="00BF5AC2"/>
    <w:rsid w:val="00BF6900"/>
    <w:rsid w:val="00BF7D47"/>
    <w:rsid w:val="00C0099D"/>
    <w:rsid w:val="00C00E7A"/>
    <w:rsid w:val="00C031E2"/>
    <w:rsid w:val="00C04A8F"/>
    <w:rsid w:val="00C056C3"/>
    <w:rsid w:val="00C1209A"/>
    <w:rsid w:val="00C120B0"/>
    <w:rsid w:val="00C1471D"/>
    <w:rsid w:val="00C16026"/>
    <w:rsid w:val="00C179C4"/>
    <w:rsid w:val="00C218AA"/>
    <w:rsid w:val="00C2243C"/>
    <w:rsid w:val="00C22D13"/>
    <w:rsid w:val="00C26DEC"/>
    <w:rsid w:val="00C27512"/>
    <w:rsid w:val="00C3247B"/>
    <w:rsid w:val="00C332C9"/>
    <w:rsid w:val="00C334E3"/>
    <w:rsid w:val="00C33511"/>
    <w:rsid w:val="00C33A0F"/>
    <w:rsid w:val="00C33A2D"/>
    <w:rsid w:val="00C426AE"/>
    <w:rsid w:val="00C42921"/>
    <w:rsid w:val="00C44418"/>
    <w:rsid w:val="00C44F70"/>
    <w:rsid w:val="00C46F38"/>
    <w:rsid w:val="00C47A8F"/>
    <w:rsid w:val="00C50ED2"/>
    <w:rsid w:val="00C51AFA"/>
    <w:rsid w:val="00C51BC8"/>
    <w:rsid w:val="00C538A5"/>
    <w:rsid w:val="00C538D9"/>
    <w:rsid w:val="00C559EF"/>
    <w:rsid w:val="00C55CF2"/>
    <w:rsid w:val="00C567C3"/>
    <w:rsid w:val="00C60000"/>
    <w:rsid w:val="00C607C8"/>
    <w:rsid w:val="00C62616"/>
    <w:rsid w:val="00C62BB2"/>
    <w:rsid w:val="00C6341D"/>
    <w:rsid w:val="00C6344F"/>
    <w:rsid w:val="00C63638"/>
    <w:rsid w:val="00C63EA8"/>
    <w:rsid w:val="00C67549"/>
    <w:rsid w:val="00C74656"/>
    <w:rsid w:val="00C754A9"/>
    <w:rsid w:val="00C7597A"/>
    <w:rsid w:val="00C76B9F"/>
    <w:rsid w:val="00C800F4"/>
    <w:rsid w:val="00C807D0"/>
    <w:rsid w:val="00C80C23"/>
    <w:rsid w:val="00C80D1D"/>
    <w:rsid w:val="00C81418"/>
    <w:rsid w:val="00C81769"/>
    <w:rsid w:val="00C8235F"/>
    <w:rsid w:val="00C830D5"/>
    <w:rsid w:val="00C83FB9"/>
    <w:rsid w:val="00C83FEA"/>
    <w:rsid w:val="00C84AA4"/>
    <w:rsid w:val="00C860FD"/>
    <w:rsid w:val="00C86424"/>
    <w:rsid w:val="00C8792F"/>
    <w:rsid w:val="00C92AB9"/>
    <w:rsid w:val="00C9413A"/>
    <w:rsid w:val="00C9493D"/>
    <w:rsid w:val="00C97DDE"/>
    <w:rsid w:val="00CA0AD7"/>
    <w:rsid w:val="00CA1A17"/>
    <w:rsid w:val="00CA22B8"/>
    <w:rsid w:val="00CA4628"/>
    <w:rsid w:val="00CA4FE5"/>
    <w:rsid w:val="00CA5395"/>
    <w:rsid w:val="00CA564D"/>
    <w:rsid w:val="00CB009B"/>
    <w:rsid w:val="00CB0AED"/>
    <w:rsid w:val="00CB0FDC"/>
    <w:rsid w:val="00CB1D3A"/>
    <w:rsid w:val="00CB40DD"/>
    <w:rsid w:val="00CB50E3"/>
    <w:rsid w:val="00CC102D"/>
    <w:rsid w:val="00CC209E"/>
    <w:rsid w:val="00CC2BEC"/>
    <w:rsid w:val="00CC386F"/>
    <w:rsid w:val="00CC4974"/>
    <w:rsid w:val="00CC4FB6"/>
    <w:rsid w:val="00CC51F2"/>
    <w:rsid w:val="00CC676B"/>
    <w:rsid w:val="00CC7DCF"/>
    <w:rsid w:val="00CD342F"/>
    <w:rsid w:val="00CD46F6"/>
    <w:rsid w:val="00CD474B"/>
    <w:rsid w:val="00CD5713"/>
    <w:rsid w:val="00CD72CA"/>
    <w:rsid w:val="00CE0E1B"/>
    <w:rsid w:val="00CE131D"/>
    <w:rsid w:val="00CE48A1"/>
    <w:rsid w:val="00CE49D8"/>
    <w:rsid w:val="00CE5A83"/>
    <w:rsid w:val="00CF0742"/>
    <w:rsid w:val="00CF07FA"/>
    <w:rsid w:val="00CF6FE7"/>
    <w:rsid w:val="00CF74EE"/>
    <w:rsid w:val="00D006B2"/>
    <w:rsid w:val="00D01D60"/>
    <w:rsid w:val="00D0396C"/>
    <w:rsid w:val="00D05224"/>
    <w:rsid w:val="00D052A0"/>
    <w:rsid w:val="00D06527"/>
    <w:rsid w:val="00D10EE3"/>
    <w:rsid w:val="00D11CE8"/>
    <w:rsid w:val="00D131C2"/>
    <w:rsid w:val="00D1360D"/>
    <w:rsid w:val="00D13E4D"/>
    <w:rsid w:val="00D13FA5"/>
    <w:rsid w:val="00D15439"/>
    <w:rsid w:val="00D16516"/>
    <w:rsid w:val="00D2112D"/>
    <w:rsid w:val="00D21D3B"/>
    <w:rsid w:val="00D21E49"/>
    <w:rsid w:val="00D22A80"/>
    <w:rsid w:val="00D25B3D"/>
    <w:rsid w:val="00D25BF5"/>
    <w:rsid w:val="00D30444"/>
    <w:rsid w:val="00D30E69"/>
    <w:rsid w:val="00D34221"/>
    <w:rsid w:val="00D35126"/>
    <w:rsid w:val="00D35CAE"/>
    <w:rsid w:val="00D35F7C"/>
    <w:rsid w:val="00D35FEC"/>
    <w:rsid w:val="00D3604A"/>
    <w:rsid w:val="00D36132"/>
    <w:rsid w:val="00D4028B"/>
    <w:rsid w:val="00D40468"/>
    <w:rsid w:val="00D40E82"/>
    <w:rsid w:val="00D41CB6"/>
    <w:rsid w:val="00D423A5"/>
    <w:rsid w:val="00D435FF"/>
    <w:rsid w:val="00D436A0"/>
    <w:rsid w:val="00D44266"/>
    <w:rsid w:val="00D44B6F"/>
    <w:rsid w:val="00D44CC2"/>
    <w:rsid w:val="00D46CDD"/>
    <w:rsid w:val="00D51329"/>
    <w:rsid w:val="00D5133B"/>
    <w:rsid w:val="00D562B3"/>
    <w:rsid w:val="00D575B0"/>
    <w:rsid w:val="00D57C06"/>
    <w:rsid w:val="00D6167A"/>
    <w:rsid w:val="00D626E0"/>
    <w:rsid w:val="00D64ACD"/>
    <w:rsid w:val="00D6542D"/>
    <w:rsid w:val="00D65CDB"/>
    <w:rsid w:val="00D663E9"/>
    <w:rsid w:val="00D7001D"/>
    <w:rsid w:val="00D72C28"/>
    <w:rsid w:val="00D7476E"/>
    <w:rsid w:val="00D74824"/>
    <w:rsid w:val="00D76182"/>
    <w:rsid w:val="00D771FD"/>
    <w:rsid w:val="00D775A4"/>
    <w:rsid w:val="00D77A0F"/>
    <w:rsid w:val="00D81ABB"/>
    <w:rsid w:val="00D8303B"/>
    <w:rsid w:val="00D8435F"/>
    <w:rsid w:val="00D84AE5"/>
    <w:rsid w:val="00D86898"/>
    <w:rsid w:val="00D92C2E"/>
    <w:rsid w:val="00D9391A"/>
    <w:rsid w:val="00D949CC"/>
    <w:rsid w:val="00DA0972"/>
    <w:rsid w:val="00DA0DBD"/>
    <w:rsid w:val="00DA0DC5"/>
    <w:rsid w:val="00DA2B3A"/>
    <w:rsid w:val="00DA2C3A"/>
    <w:rsid w:val="00DA3405"/>
    <w:rsid w:val="00DA5FBA"/>
    <w:rsid w:val="00DA7F86"/>
    <w:rsid w:val="00DB0F71"/>
    <w:rsid w:val="00DB150A"/>
    <w:rsid w:val="00DB1953"/>
    <w:rsid w:val="00DB1998"/>
    <w:rsid w:val="00DB5868"/>
    <w:rsid w:val="00DB784A"/>
    <w:rsid w:val="00DB7E85"/>
    <w:rsid w:val="00DC06D8"/>
    <w:rsid w:val="00DC35FD"/>
    <w:rsid w:val="00DC3F1B"/>
    <w:rsid w:val="00DC46CD"/>
    <w:rsid w:val="00DC633B"/>
    <w:rsid w:val="00DC6C81"/>
    <w:rsid w:val="00DC7427"/>
    <w:rsid w:val="00DD0005"/>
    <w:rsid w:val="00DD08BE"/>
    <w:rsid w:val="00DD102E"/>
    <w:rsid w:val="00DD24C4"/>
    <w:rsid w:val="00DD6DE7"/>
    <w:rsid w:val="00DD70D5"/>
    <w:rsid w:val="00DE4154"/>
    <w:rsid w:val="00DF1750"/>
    <w:rsid w:val="00DF18B0"/>
    <w:rsid w:val="00DF2017"/>
    <w:rsid w:val="00DF52A9"/>
    <w:rsid w:val="00DF5932"/>
    <w:rsid w:val="00DF595F"/>
    <w:rsid w:val="00DF5C6D"/>
    <w:rsid w:val="00DF73E6"/>
    <w:rsid w:val="00E00D72"/>
    <w:rsid w:val="00E00E01"/>
    <w:rsid w:val="00E018A6"/>
    <w:rsid w:val="00E02D0C"/>
    <w:rsid w:val="00E02E24"/>
    <w:rsid w:val="00E031E3"/>
    <w:rsid w:val="00E03A07"/>
    <w:rsid w:val="00E04637"/>
    <w:rsid w:val="00E04AA4"/>
    <w:rsid w:val="00E04BE4"/>
    <w:rsid w:val="00E04E55"/>
    <w:rsid w:val="00E05805"/>
    <w:rsid w:val="00E06662"/>
    <w:rsid w:val="00E06B7B"/>
    <w:rsid w:val="00E06FB0"/>
    <w:rsid w:val="00E1278E"/>
    <w:rsid w:val="00E1287A"/>
    <w:rsid w:val="00E14140"/>
    <w:rsid w:val="00E157BF"/>
    <w:rsid w:val="00E16485"/>
    <w:rsid w:val="00E172D8"/>
    <w:rsid w:val="00E1732F"/>
    <w:rsid w:val="00E17775"/>
    <w:rsid w:val="00E204DC"/>
    <w:rsid w:val="00E204F2"/>
    <w:rsid w:val="00E20C82"/>
    <w:rsid w:val="00E21A88"/>
    <w:rsid w:val="00E21AE4"/>
    <w:rsid w:val="00E24248"/>
    <w:rsid w:val="00E25320"/>
    <w:rsid w:val="00E2579E"/>
    <w:rsid w:val="00E25C93"/>
    <w:rsid w:val="00E25E51"/>
    <w:rsid w:val="00E25E70"/>
    <w:rsid w:val="00E26EBE"/>
    <w:rsid w:val="00E27B08"/>
    <w:rsid w:val="00E30A55"/>
    <w:rsid w:val="00E311AD"/>
    <w:rsid w:val="00E31338"/>
    <w:rsid w:val="00E3233C"/>
    <w:rsid w:val="00E35122"/>
    <w:rsid w:val="00E36692"/>
    <w:rsid w:val="00E36799"/>
    <w:rsid w:val="00E36B06"/>
    <w:rsid w:val="00E375F6"/>
    <w:rsid w:val="00E378B0"/>
    <w:rsid w:val="00E37C10"/>
    <w:rsid w:val="00E402BD"/>
    <w:rsid w:val="00E41335"/>
    <w:rsid w:val="00E47601"/>
    <w:rsid w:val="00E51A50"/>
    <w:rsid w:val="00E52029"/>
    <w:rsid w:val="00E52CF0"/>
    <w:rsid w:val="00E5512C"/>
    <w:rsid w:val="00E55BA5"/>
    <w:rsid w:val="00E56C4C"/>
    <w:rsid w:val="00E56D2C"/>
    <w:rsid w:val="00E6079C"/>
    <w:rsid w:val="00E60964"/>
    <w:rsid w:val="00E60BA3"/>
    <w:rsid w:val="00E60BE3"/>
    <w:rsid w:val="00E60C13"/>
    <w:rsid w:val="00E61E51"/>
    <w:rsid w:val="00E61EFE"/>
    <w:rsid w:val="00E62E96"/>
    <w:rsid w:val="00E64F8D"/>
    <w:rsid w:val="00E65BAB"/>
    <w:rsid w:val="00E70752"/>
    <w:rsid w:val="00E71BE2"/>
    <w:rsid w:val="00E733C3"/>
    <w:rsid w:val="00E73CDE"/>
    <w:rsid w:val="00E74788"/>
    <w:rsid w:val="00E80230"/>
    <w:rsid w:val="00E80B05"/>
    <w:rsid w:val="00E81B91"/>
    <w:rsid w:val="00E837A5"/>
    <w:rsid w:val="00E843A9"/>
    <w:rsid w:val="00E8503C"/>
    <w:rsid w:val="00E86B5A"/>
    <w:rsid w:val="00E90CB4"/>
    <w:rsid w:val="00E90D37"/>
    <w:rsid w:val="00E90F78"/>
    <w:rsid w:val="00E949C5"/>
    <w:rsid w:val="00E9692A"/>
    <w:rsid w:val="00E96C92"/>
    <w:rsid w:val="00E96E05"/>
    <w:rsid w:val="00EA00A2"/>
    <w:rsid w:val="00EA021F"/>
    <w:rsid w:val="00EA12C2"/>
    <w:rsid w:val="00EA1A79"/>
    <w:rsid w:val="00EA206F"/>
    <w:rsid w:val="00EA2F63"/>
    <w:rsid w:val="00EA3169"/>
    <w:rsid w:val="00EA3F98"/>
    <w:rsid w:val="00EA6815"/>
    <w:rsid w:val="00EA75B5"/>
    <w:rsid w:val="00EA7E1F"/>
    <w:rsid w:val="00EB069B"/>
    <w:rsid w:val="00EB0C58"/>
    <w:rsid w:val="00EB1625"/>
    <w:rsid w:val="00EB1D03"/>
    <w:rsid w:val="00EB3DA4"/>
    <w:rsid w:val="00EB65CA"/>
    <w:rsid w:val="00EC0261"/>
    <w:rsid w:val="00EC0CD8"/>
    <w:rsid w:val="00EC15E2"/>
    <w:rsid w:val="00EC2D3F"/>
    <w:rsid w:val="00EC2D69"/>
    <w:rsid w:val="00EC4171"/>
    <w:rsid w:val="00EC4EBC"/>
    <w:rsid w:val="00EC6F6A"/>
    <w:rsid w:val="00ED0523"/>
    <w:rsid w:val="00ED0640"/>
    <w:rsid w:val="00ED0E7D"/>
    <w:rsid w:val="00ED24D8"/>
    <w:rsid w:val="00ED3335"/>
    <w:rsid w:val="00ED7FE4"/>
    <w:rsid w:val="00EE0302"/>
    <w:rsid w:val="00EE2C63"/>
    <w:rsid w:val="00EE5212"/>
    <w:rsid w:val="00EE56E4"/>
    <w:rsid w:val="00EE5735"/>
    <w:rsid w:val="00EE7390"/>
    <w:rsid w:val="00EF0C75"/>
    <w:rsid w:val="00EF0F2E"/>
    <w:rsid w:val="00EF2448"/>
    <w:rsid w:val="00EF2941"/>
    <w:rsid w:val="00EF43B3"/>
    <w:rsid w:val="00EF599D"/>
    <w:rsid w:val="00EF6200"/>
    <w:rsid w:val="00EF70B7"/>
    <w:rsid w:val="00F00030"/>
    <w:rsid w:val="00F00A1E"/>
    <w:rsid w:val="00F014C0"/>
    <w:rsid w:val="00F0289F"/>
    <w:rsid w:val="00F0327F"/>
    <w:rsid w:val="00F034F7"/>
    <w:rsid w:val="00F055CA"/>
    <w:rsid w:val="00F06062"/>
    <w:rsid w:val="00F06103"/>
    <w:rsid w:val="00F064E1"/>
    <w:rsid w:val="00F0657B"/>
    <w:rsid w:val="00F066FA"/>
    <w:rsid w:val="00F06B98"/>
    <w:rsid w:val="00F06F4F"/>
    <w:rsid w:val="00F076DB"/>
    <w:rsid w:val="00F1140A"/>
    <w:rsid w:val="00F115D6"/>
    <w:rsid w:val="00F119E7"/>
    <w:rsid w:val="00F1254F"/>
    <w:rsid w:val="00F12E0D"/>
    <w:rsid w:val="00F13836"/>
    <w:rsid w:val="00F13880"/>
    <w:rsid w:val="00F16260"/>
    <w:rsid w:val="00F1794B"/>
    <w:rsid w:val="00F203AE"/>
    <w:rsid w:val="00F22966"/>
    <w:rsid w:val="00F2358E"/>
    <w:rsid w:val="00F23E41"/>
    <w:rsid w:val="00F2439A"/>
    <w:rsid w:val="00F2494F"/>
    <w:rsid w:val="00F26A47"/>
    <w:rsid w:val="00F30BC0"/>
    <w:rsid w:val="00F32D68"/>
    <w:rsid w:val="00F3559C"/>
    <w:rsid w:val="00F405B6"/>
    <w:rsid w:val="00F42DD4"/>
    <w:rsid w:val="00F44DE5"/>
    <w:rsid w:val="00F450C2"/>
    <w:rsid w:val="00F4654D"/>
    <w:rsid w:val="00F51B06"/>
    <w:rsid w:val="00F51D92"/>
    <w:rsid w:val="00F526C6"/>
    <w:rsid w:val="00F52847"/>
    <w:rsid w:val="00F53463"/>
    <w:rsid w:val="00F53956"/>
    <w:rsid w:val="00F56C1D"/>
    <w:rsid w:val="00F60466"/>
    <w:rsid w:val="00F60CFB"/>
    <w:rsid w:val="00F63EF9"/>
    <w:rsid w:val="00F647E0"/>
    <w:rsid w:val="00F64E1F"/>
    <w:rsid w:val="00F64FBE"/>
    <w:rsid w:val="00F66A85"/>
    <w:rsid w:val="00F700AE"/>
    <w:rsid w:val="00F745F2"/>
    <w:rsid w:val="00F74CFB"/>
    <w:rsid w:val="00F75290"/>
    <w:rsid w:val="00F7691B"/>
    <w:rsid w:val="00F80E2A"/>
    <w:rsid w:val="00F8177E"/>
    <w:rsid w:val="00F81CCD"/>
    <w:rsid w:val="00F8201F"/>
    <w:rsid w:val="00F8291C"/>
    <w:rsid w:val="00F82E33"/>
    <w:rsid w:val="00F86E8F"/>
    <w:rsid w:val="00F906D6"/>
    <w:rsid w:val="00F9144D"/>
    <w:rsid w:val="00F954CD"/>
    <w:rsid w:val="00F95F09"/>
    <w:rsid w:val="00F96183"/>
    <w:rsid w:val="00F96434"/>
    <w:rsid w:val="00F972D2"/>
    <w:rsid w:val="00FA0DCC"/>
    <w:rsid w:val="00FA1A7D"/>
    <w:rsid w:val="00FA5058"/>
    <w:rsid w:val="00FA6029"/>
    <w:rsid w:val="00FA7032"/>
    <w:rsid w:val="00FA746C"/>
    <w:rsid w:val="00FA79CF"/>
    <w:rsid w:val="00FA7AE1"/>
    <w:rsid w:val="00FB0965"/>
    <w:rsid w:val="00FB0BB0"/>
    <w:rsid w:val="00FB1B2E"/>
    <w:rsid w:val="00FB1D17"/>
    <w:rsid w:val="00FB1DCD"/>
    <w:rsid w:val="00FB3670"/>
    <w:rsid w:val="00FB537F"/>
    <w:rsid w:val="00FB5546"/>
    <w:rsid w:val="00FB6DB7"/>
    <w:rsid w:val="00FB75DF"/>
    <w:rsid w:val="00FC0B53"/>
    <w:rsid w:val="00FC18D5"/>
    <w:rsid w:val="00FC33AB"/>
    <w:rsid w:val="00FC396C"/>
    <w:rsid w:val="00FC7A7A"/>
    <w:rsid w:val="00FD0DF5"/>
    <w:rsid w:val="00FD201D"/>
    <w:rsid w:val="00FD5EAC"/>
    <w:rsid w:val="00FD7DF3"/>
    <w:rsid w:val="00FE050F"/>
    <w:rsid w:val="00FE078D"/>
    <w:rsid w:val="00FE16AA"/>
    <w:rsid w:val="00FE189A"/>
    <w:rsid w:val="00FE1946"/>
    <w:rsid w:val="00FE32E6"/>
    <w:rsid w:val="00FE3318"/>
    <w:rsid w:val="00FE359A"/>
    <w:rsid w:val="00FE4E45"/>
    <w:rsid w:val="00FF0AF5"/>
    <w:rsid w:val="00FF200F"/>
    <w:rsid w:val="00FF21EA"/>
    <w:rsid w:val="00FF4363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57D8C0B"/>
  <w15:docId w15:val="{F2B1655C-75A9-43AD-AC9E-67B45B4B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ta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33E8"/>
    <w:pPr>
      <w:spacing w:line="300" w:lineRule="auto"/>
      <w:jc w:val="both"/>
    </w:pPr>
    <w:rPr>
      <w:sz w:val="24"/>
      <w:szCs w:val="24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Hyperlink"/>
    <w:rsid w:val="007A4484"/>
    <w:rPr>
      <w:color w:val="0000FF"/>
      <w:u w:val="single"/>
    </w:rPr>
  </w:style>
  <w:style w:type="paragraph" w:styleId="a6">
    <w:name w:val="Balloon Text"/>
    <w:basedOn w:val="a"/>
    <w:link w:val="a7"/>
    <w:rsid w:val="00C2243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批注框文本 字符"/>
    <w:link w:val="a6"/>
    <w:rsid w:val="00C2243C"/>
    <w:rPr>
      <w:rFonts w:ascii="Segoe UI" w:hAnsi="Segoe UI" w:cs="Segoe UI"/>
      <w:sz w:val="18"/>
      <w:szCs w:val="18"/>
      <w:lang w:eastAsia="en-US"/>
    </w:rPr>
  </w:style>
  <w:style w:type="character" w:styleId="a8">
    <w:name w:val="page number"/>
    <w:basedOn w:val="a0"/>
    <w:rsid w:val="00886448"/>
  </w:style>
  <w:style w:type="paragraph" w:customStyle="1" w:styleId="Default">
    <w:name w:val="Default"/>
    <w:rsid w:val="00BF5AC2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 w:bidi="ar-SA"/>
    </w:rPr>
  </w:style>
  <w:style w:type="character" w:customStyle="1" w:styleId="UnresolvedMention1">
    <w:name w:val="Unresolved Mention1"/>
    <w:basedOn w:val="a0"/>
    <w:uiPriority w:val="99"/>
    <w:semiHidden/>
    <w:unhideWhenUsed/>
    <w:rsid w:val="005348A6"/>
    <w:rPr>
      <w:color w:val="605E5C"/>
      <w:shd w:val="clear" w:color="auto" w:fill="E1DFDD"/>
    </w:rPr>
  </w:style>
  <w:style w:type="paragraph" w:styleId="a9">
    <w:name w:val="Body Text"/>
    <w:basedOn w:val="a"/>
    <w:link w:val="aa"/>
    <w:uiPriority w:val="1"/>
    <w:qFormat/>
    <w:rsid w:val="003E22B1"/>
    <w:pPr>
      <w:widowControl w:val="0"/>
      <w:autoSpaceDE w:val="0"/>
      <w:autoSpaceDN w:val="0"/>
      <w:spacing w:before="120"/>
      <w:ind w:left="113" w:right="567"/>
    </w:pPr>
    <w:rPr>
      <w:rFonts w:cs="SimSun"/>
    </w:rPr>
  </w:style>
  <w:style w:type="character" w:customStyle="1" w:styleId="aa">
    <w:name w:val="正文文本 字符"/>
    <w:basedOn w:val="a0"/>
    <w:link w:val="a9"/>
    <w:uiPriority w:val="1"/>
    <w:rsid w:val="003E22B1"/>
    <w:rPr>
      <w:rFonts w:cs="SimSun"/>
      <w:sz w:val="24"/>
      <w:szCs w:val="24"/>
      <w:lang w:eastAsia="en-US" w:bidi="ar-SA"/>
    </w:rPr>
  </w:style>
  <w:style w:type="paragraph" w:styleId="ab">
    <w:name w:val="Title"/>
    <w:basedOn w:val="a"/>
    <w:link w:val="ac"/>
    <w:uiPriority w:val="10"/>
    <w:qFormat/>
    <w:rsid w:val="003E22B1"/>
    <w:pPr>
      <w:widowControl w:val="0"/>
      <w:autoSpaceDE w:val="0"/>
      <w:autoSpaceDN w:val="0"/>
      <w:spacing w:before="1" w:line="240" w:lineRule="auto"/>
      <w:ind w:left="3980" w:right="4410"/>
      <w:jc w:val="center"/>
    </w:pPr>
    <w:rPr>
      <w:rFonts w:ascii="SimSun" w:hAnsi="SimSun" w:cs="SimSun"/>
      <w:sz w:val="40"/>
      <w:szCs w:val="40"/>
    </w:rPr>
  </w:style>
  <w:style w:type="character" w:customStyle="1" w:styleId="ac">
    <w:name w:val="标题 字符"/>
    <w:basedOn w:val="a0"/>
    <w:link w:val="ab"/>
    <w:uiPriority w:val="10"/>
    <w:rsid w:val="003E22B1"/>
    <w:rPr>
      <w:rFonts w:ascii="SimSun" w:hAnsi="SimSun" w:cs="SimSun"/>
      <w:sz w:val="40"/>
      <w:szCs w:val="40"/>
      <w:lang w:eastAsia="en-US" w:bidi="ar-SA"/>
    </w:rPr>
  </w:style>
  <w:style w:type="paragraph" w:styleId="ad">
    <w:name w:val="List Paragraph"/>
    <w:basedOn w:val="a"/>
    <w:uiPriority w:val="34"/>
    <w:qFormat/>
    <w:rsid w:val="0046062D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0E6FDF"/>
    <w:rPr>
      <w:color w:val="605E5C"/>
      <w:shd w:val="clear" w:color="auto" w:fill="E1DFDD"/>
    </w:rPr>
  </w:style>
  <w:style w:type="paragraph" w:styleId="af">
    <w:name w:val="Date"/>
    <w:basedOn w:val="a"/>
    <w:next w:val="a"/>
    <w:link w:val="af0"/>
    <w:semiHidden/>
    <w:unhideWhenUsed/>
    <w:rsid w:val="0082414F"/>
  </w:style>
  <w:style w:type="character" w:customStyle="1" w:styleId="af0">
    <w:name w:val="日期 字符"/>
    <w:basedOn w:val="a0"/>
    <w:link w:val="af"/>
    <w:semiHidden/>
    <w:rsid w:val="0082414F"/>
    <w:rPr>
      <w:sz w:val="24"/>
      <w:szCs w:val="24"/>
      <w:lang w:eastAsia="en-US" w:bidi="ar-SA"/>
    </w:rPr>
  </w:style>
  <w:style w:type="paragraph" w:customStyle="1" w:styleId="paragraph">
    <w:name w:val="paragraph"/>
    <w:basedOn w:val="a"/>
    <w:rsid w:val="006566EF"/>
    <w:pPr>
      <w:spacing w:before="100" w:beforeAutospacing="1" w:after="100" w:afterAutospacing="1" w:line="240" w:lineRule="auto"/>
      <w:jc w:val="left"/>
    </w:pPr>
    <w:rPr>
      <w:rFonts w:ascii="SimSun" w:hAnsi="SimSun" w:cs="SimSun"/>
      <w:lang w:eastAsia="zh-CN"/>
    </w:rPr>
  </w:style>
  <w:style w:type="character" w:customStyle="1" w:styleId="normaltextrun">
    <w:name w:val="normaltextrun"/>
    <w:basedOn w:val="a0"/>
    <w:rsid w:val="006566EF"/>
  </w:style>
  <w:style w:type="character" w:customStyle="1" w:styleId="eop">
    <w:name w:val="eop"/>
    <w:basedOn w:val="a0"/>
    <w:rsid w:val="006566EF"/>
  </w:style>
  <w:style w:type="character" w:customStyle="1" w:styleId="scxw1463159">
    <w:name w:val="scxw1463159"/>
    <w:basedOn w:val="a0"/>
    <w:rsid w:val="006566EF"/>
  </w:style>
  <w:style w:type="paragraph" w:customStyle="1" w:styleId="xmsonormal">
    <w:name w:val="x_msonormal"/>
    <w:basedOn w:val="a"/>
    <w:rsid w:val="007F6497"/>
    <w:pPr>
      <w:spacing w:line="240" w:lineRule="auto"/>
      <w:jc w:val="left"/>
    </w:pPr>
    <w:rPr>
      <w:rFonts w:ascii="MS PGothic" w:eastAsia="MS PGothic" w:hAnsi="MS PGothic" w:cs="SimSun"/>
      <w:lang w:eastAsia="zh-CN"/>
    </w:rPr>
  </w:style>
  <w:style w:type="character" w:styleId="af1">
    <w:name w:val="Emphasis"/>
    <w:basedOn w:val="a0"/>
    <w:uiPriority w:val="20"/>
    <w:qFormat/>
    <w:rsid w:val="000C3645"/>
    <w:rPr>
      <w:i/>
      <w:iCs/>
    </w:rPr>
  </w:style>
  <w:style w:type="paragraph" w:styleId="af2">
    <w:name w:val="Normal (Web)"/>
    <w:basedOn w:val="a"/>
    <w:uiPriority w:val="99"/>
    <w:semiHidden/>
    <w:unhideWhenUsed/>
    <w:rsid w:val="00A81BA2"/>
    <w:pPr>
      <w:spacing w:before="100" w:beforeAutospacing="1" w:after="100" w:afterAutospacing="1" w:line="240" w:lineRule="auto"/>
      <w:jc w:val="left"/>
    </w:pPr>
    <w:rPr>
      <w:rFonts w:eastAsia="Times New Roman"/>
      <w:lang w:eastAsia="zh-CN"/>
    </w:rPr>
  </w:style>
  <w:style w:type="character" w:styleId="af3">
    <w:name w:val="Strong"/>
    <w:basedOn w:val="a0"/>
    <w:uiPriority w:val="22"/>
    <w:qFormat/>
    <w:rsid w:val="006C7E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.wang@cityu.edu.hk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rsimj.NUSSTF\Desktop\lt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318E19-1CBD-48B9-80BD-F89058C3F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lthd.dot</Template>
  <TotalTime>2617</TotalTime>
  <Pages>1</Pages>
  <Words>224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printing on black and white letterhead</vt:lpstr>
    </vt:vector>
  </TitlesOfParts>
  <Company>National University of Singapore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printing on black and white letterhead</dc:title>
  <dc:subject>Template for printing on black and white letterhead</dc:subject>
  <dc:creator>Microsoft Office User</dc:creator>
  <cp:keywords>Template for printing on black and white letterhead; black and white letterhead</cp:keywords>
  <dc:description/>
  <cp:lastModifiedBy>Prof. WANG Lu</cp:lastModifiedBy>
  <cp:revision>1417</cp:revision>
  <cp:lastPrinted>2025-09-16T13:10:00Z</cp:lastPrinted>
  <dcterms:created xsi:type="dcterms:W3CDTF">2023-09-24T15:23:00Z</dcterms:created>
  <dcterms:modified xsi:type="dcterms:W3CDTF">2026-02-06T09:23:00Z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e647d205cd5e45a22f4b9ea29aef645100e2eceb87d8686aa04ab915b32485d4</vt:lpwstr>
  </property>
</Properties>
</file>